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B29" w:rsidRPr="006A74C4" w:rsidRDefault="006A74C4" w:rsidP="007F0B29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A74C4">
        <w:rPr>
          <w:sz w:val="28"/>
          <w:szCs w:val="28"/>
        </w:rPr>
        <w:t>М</w:t>
      </w:r>
      <w:r w:rsidR="007F0B29" w:rsidRPr="006A74C4">
        <w:rPr>
          <w:sz w:val="28"/>
          <w:szCs w:val="28"/>
        </w:rPr>
        <w:t>атериально-техническо</w:t>
      </w:r>
      <w:r w:rsidRPr="006A74C4">
        <w:rPr>
          <w:sz w:val="28"/>
          <w:szCs w:val="28"/>
        </w:rPr>
        <w:t xml:space="preserve">е обеспечение и оснащенность </w:t>
      </w:r>
      <w:r w:rsidR="007F0B29" w:rsidRPr="006A74C4">
        <w:rPr>
          <w:sz w:val="28"/>
          <w:szCs w:val="28"/>
        </w:rPr>
        <w:t xml:space="preserve"> образовательно</w:t>
      </w:r>
      <w:r w:rsidRPr="006A74C4">
        <w:rPr>
          <w:sz w:val="28"/>
          <w:szCs w:val="28"/>
        </w:rPr>
        <w:t>го процесса</w:t>
      </w:r>
    </w:p>
    <w:p w:rsidR="006A74C4" w:rsidRPr="006A74C4" w:rsidRDefault="10A94294" w:rsidP="10A94294">
      <w:pPr>
        <w:autoSpaceDE w:val="0"/>
        <w:autoSpaceDN w:val="0"/>
        <w:adjustRightInd w:val="0"/>
        <w:jc w:val="center"/>
        <w:rPr>
          <w:sz w:val="28"/>
          <w:szCs w:val="28"/>
          <w:u w:val="single"/>
        </w:rPr>
      </w:pPr>
      <w:r w:rsidRPr="006A74C4">
        <w:rPr>
          <w:sz w:val="28"/>
          <w:szCs w:val="28"/>
          <w:u w:val="single"/>
        </w:rPr>
        <w:t>Муниципально</w:t>
      </w:r>
      <w:r w:rsidR="006A74C4" w:rsidRPr="006A74C4">
        <w:rPr>
          <w:sz w:val="28"/>
          <w:szCs w:val="28"/>
          <w:u w:val="single"/>
        </w:rPr>
        <w:t>го</w:t>
      </w:r>
      <w:r w:rsidRPr="006A74C4">
        <w:rPr>
          <w:sz w:val="28"/>
          <w:szCs w:val="28"/>
          <w:u w:val="single"/>
        </w:rPr>
        <w:t xml:space="preserve"> бюджетно</w:t>
      </w:r>
      <w:r w:rsidR="006A74C4" w:rsidRPr="006A74C4">
        <w:rPr>
          <w:sz w:val="28"/>
          <w:szCs w:val="28"/>
          <w:u w:val="single"/>
        </w:rPr>
        <w:t>го</w:t>
      </w:r>
      <w:r w:rsidRPr="006A74C4">
        <w:rPr>
          <w:sz w:val="28"/>
          <w:szCs w:val="28"/>
          <w:u w:val="single"/>
        </w:rPr>
        <w:t xml:space="preserve"> </w:t>
      </w:r>
      <w:r w:rsidR="00366E0F" w:rsidRPr="006A74C4">
        <w:rPr>
          <w:sz w:val="28"/>
          <w:szCs w:val="28"/>
          <w:u w:val="single"/>
        </w:rPr>
        <w:t>общеобразовательно</w:t>
      </w:r>
      <w:r w:rsidR="006A74C4" w:rsidRPr="006A74C4">
        <w:rPr>
          <w:sz w:val="28"/>
          <w:szCs w:val="28"/>
          <w:u w:val="single"/>
        </w:rPr>
        <w:t>го</w:t>
      </w:r>
      <w:r w:rsidR="00366E0F" w:rsidRPr="006A74C4">
        <w:rPr>
          <w:sz w:val="28"/>
          <w:szCs w:val="28"/>
          <w:u w:val="single"/>
        </w:rPr>
        <w:t xml:space="preserve"> учреждени</w:t>
      </w:r>
      <w:r w:rsidR="006A74C4" w:rsidRPr="006A74C4">
        <w:rPr>
          <w:sz w:val="28"/>
          <w:szCs w:val="28"/>
          <w:u w:val="single"/>
        </w:rPr>
        <w:t>я</w:t>
      </w:r>
    </w:p>
    <w:p w:rsidR="007F0B29" w:rsidRPr="006A74C4" w:rsidRDefault="00366E0F" w:rsidP="10A94294">
      <w:pPr>
        <w:autoSpaceDE w:val="0"/>
        <w:autoSpaceDN w:val="0"/>
        <w:adjustRightInd w:val="0"/>
        <w:jc w:val="center"/>
        <w:rPr>
          <w:sz w:val="28"/>
          <w:szCs w:val="28"/>
          <w:u w:val="single"/>
        </w:rPr>
      </w:pPr>
      <w:r w:rsidRPr="006A74C4">
        <w:rPr>
          <w:sz w:val="28"/>
          <w:szCs w:val="28"/>
          <w:u w:val="single"/>
        </w:rPr>
        <w:t xml:space="preserve"> «</w:t>
      </w:r>
      <w:r w:rsidR="10A94294" w:rsidRPr="006A74C4">
        <w:rPr>
          <w:sz w:val="28"/>
          <w:szCs w:val="28"/>
          <w:u w:val="single"/>
        </w:rPr>
        <w:t>Боргойская ср</w:t>
      </w:r>
      <w:r w:rsidRPr="006A74C4">
        <w:rPr>
          <w:sz w:val="28"/>
          <w:szCs w:val="28"/>
          <w:u w:val="single"/>
        </w:rPr>
        <w:t>едняя общеобразовательная школа»</w:t>
      </w:r>
    </w:p>
    <w:p w:rsidR="00366E0F" w:rsidRPr="006A74C4" w:rsidRDefault="00366E0F" w:rsidP="10A9429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32232" w:rsidRPr="0030205D" w:rsidRDefault="00732232" w:rsidP="00732232">
      <w:pPr>
        <w:pStyle w:val="ConsPlusNonformat"/>
        <w:rPr>
          <w:rFonts w:ascii="Times New Roman" w:hAnsi="Times New Roman" w:cs="Times New Roman"/>
          <w:sz w:val="28"/>
          <w:szCs w:val="28"/>
          <w:vertAlign w:val="superscript"/>
        </w:rPr>
      </w:pPr>
      <w:bookmarkStart w:id="0" w:name="Par1421"/>
      <w:bookmarkStart w:id="1" w:name="_GoBack"/>
      <w:bookmarkEnd w:id="0"/>
      <w:bookmarkEnd w:id="1"/>
      <w:r w:rsidRPr="0030205D">
        <w:rPr>
          <w:rFonts w:ascii="Times New Roman" w:hAnsi="Times New Roman" w:cs="Times New Roman"/>
          <w:sz w:val="28"/>
          <w:szCs w:val="28"/>
        </w:rPr>
        <w:t xml:space="preserve">Раздел 1. </w:t>
      </w:r>
      <w:r w:rsidRPr="0030205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Наличие у организации, осуществляющей образовательную деятельность, на праве собственности или ином законном основании зданий, строений, сооружений, помещений и территорий в каждом из мест осуществления образовательной деятельности</w:t>
      </w:r>
      <w:proofErr w:type="gramStart"/>
      <w:r w:rsidRPr="0030205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vertAlign w:val="superscript"/>
        </w:rPr>
        <w:t>2</w:t>
      </w:r>
      <w:proofErr w:type="gramEnd"/>
    </w:p>
    <w:p w:rsidR="007F0B29" w:rsidRPr="0030205D" w:rsidRDefault="007F0B29" w:rsidP="007F0B29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tbl>
      <w:tblPr>
        <w:tblW w:w="14884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84"/>
        <w:gridCol w:w="1459"/>
        <w:gridCol w:w="1829"/>
        <w:gridCol w:w="1474"/>
        <w:gridCol w:w="1233"/>
        <w:gridCol w:w="1700"/>
        <w:gridCol w:w="1560"/>
        <w:gridCol w:w="1565"/>
        <w:gridCol w:w="1837"/>
        <w:gridCol w:w="1843"/>
      </w:tblGrid>
      <w:tr w:rsidR="00732232" w:rsidRPr="0030205D" w:rsidTr="00574AEF"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2232" w:rsidRPr="0030205D" w:rsidRDefault="007322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30205D">
              <w:t xml:space="preserve">№ </w:t>
            </w:r>
            <w:proofErr w:type="gramStart"/>
            <w:r w:rsidRPr="0030205D">
              <w:t>п</w:t>
            </w:r>
            <w:proofErr w:type="gramEnd"/>
            <w:r w:rsidRPr="0030205D">
              <w:t>/п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2232" w:rsidRPr="0030205D" w:rsidRDefault="007322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30205D">
              <w:t>Адрес (местоположение) здания, строения, сооружения, помещения, территории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2232" w:rsidRPr="0030205D" w:rsidRDefault="007322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vertAlign w:val="superscript"/>
                <w:lang w:eastAsia="en-US"/>
              </w:rPr>
            </w:pPr>
            <w:r w:rsidRPr="0030205D">
              <w:t>Назначение зданий, строений, сооружений, помещений и  территорий с указанием площади (кв. м)</w:t>
            </w:r>
            <w:r w:rsidRPr="0030205D">
              <w:rPr>
                <w:vertAlign w:val="superscript"/>
              </w:rP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2232" w:rsidRPr="0030205D" w:rsidRDefault="007322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30205D">
              <w:t>Собственность или оперативное управление, хозяйственное ведение, аренда (субаренда), безвозмездное пользование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2232" w:rsidRPr="0030205D" w:rsidRDefault="007322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30205D">
              <w:t>Полное наименование собственника (арендодателя, ссудодателя) объекта недвижимого имущества</w:t>
            </w:r>
            <w:r w:rsidRPr="0030205D">
              <w:rPr>
                <w:vertAlign w:val="superscript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2232" w:rsidRPr="0030205D" w:rsidRDefault="007322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30205D">
              <w:t>Документ-основание возникновения права (указываются реквизиты и сроки действия)</w:t>
            </w:r>
            <w:r w:rsidRPr="0030205D">
              <w:rPr>
                <w:vertAlign w:val="superscript"/>
              </w:rPr>
              <w:t xml:space="preserve"> 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2232" w:rsidRPr="0030205D" w:rsidRDefault="007322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vertAlign w:val="superscript"/>
                <w:lang w:eastAsia="en-US"/>
              </w:rPr>
            </w:pPr>
            <w:r w:rsidRPr="0030205D">
              <w:t>Кадастровый (или условный) номер объекта недвижимости</w:t>
            </w:r>
            <w:r w:rsidRPr="0030205D">
              <w:rPr>
                <w:vertAlign w:val="superscript"/>
              </w:rPr>
              <w:t>3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2232" w:rsidRPr="0030205D" w:rsidRDefault="007322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30205D">
              <w:t>Номер записи регистрации в Едином государственном реестре недвижимости</w:t>
            </w:r>
            <w:hyperlink r:id="rId9" w:anchor="Par1630" w:history="1">
              <w:r w:rsidRPr="0030205D">
                <w:rPr>
                  <w:rStyle w:val="a7"/>
                  <w:vertAlign w:val="superscript"/>
                </w:rPr>
                <w:t>3</w:t>
              </w:r>
            </w:hyperlink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2232" w:rsidRPr="0030205D" w:rsidRDefault="007322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30205D">
              <w:t xml:space="preserve">Реквизиты санитарно-эпидемиологического заключения о соответствии санитарным правилам зданий, строений, сооружений, помещений, оборудования и иного имущества, необходимых для осуществления </w:t>
            </w:r>
            <w:proofErr w:type="gramStart"/>
            <w:r w:rsidRPr="0030205D">
              <w:t>образовательной</w:t>
            </w:r>
            <w:proofErr w:type="gramEnd"/>
            <w:r w:rsidRPr="0030205D">
              <w:t xml:space="preserve"> деятельности</w:t>
            </w:r>
            <w:r w:rsidRPr="0030205D">
              <w:rPr>
                <w:vertAlign w:val="superscript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2232" w:rsidRPr="0030205D" w:rsidRDefault="007322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30205D">
              <w:t>Реквизиты заключения о соответствии объекта защиты обязательным требованиям пожарной безопасности при осуществлении образовательной деятельности (в случае если соискателем лицензии (лицензиатом) является образовательная организация)3</w:t>
            </w:r>
          </w:p>
        </w:tc>
      </w:tr>
      <w:tr w:rsidR="007F0B29" w:rsidRPr="0030205D" w:rsidTr="00574AEF"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30205D" w:rsidRDefault="007F0B29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205D"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30205D" w:rsidRDefault="007F0B29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205D">
              <w:t>2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30205D" w:rsidRDefault="007F0B29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205D"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30205D" w:rsidRDefault="007F0B29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205D">
              <w:t>4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30205D" w:rsidRDefault="007F0B29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205D"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30205D" w:rsidRDefault="007F0B29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205D"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30205D" w:rsidRDefault="007F0B29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205D">
              <w:t>7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30205D" w:rsidRDefault="007F0B29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205D">
              <w:t>8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30205D" w:rsidRDefault="007F0B29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205D"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30205D" w:rsidRDefault="007F0B29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205D">
              <w:t>10</w:t>
            </w:r>
          </w:p>
        </w:tc>
      </w:tr>
      <w:tr w:rsidR="007F0B29" w:rsidRPr="0030205D" w:rsidTr="00574AEF"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30205D" w:rsidRDefault="007F0B29" w:rsidP="007F0B29">
            <w:pPr>
              <w:widowControl w:val="0"/>
              <w:autoSpaceDE w:val="0"/>
              <w:autoSpaceDN w:val="0"/>
              <w:adjustRightInd w:val="0"/>
              <w:jc w:val="right"/>
            </w:pPr>
            <w:r w:rsidRPr="0030205D">
              <w:t>1.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30205D" w:rsidRDefault="00366E0F" w:rsidP="10A94294">
            <w:pPr>
              <w:widowControl w:val="0"/>
              <w:autoSpaceDE w:val="0"/>
              <w:autoSpaceDN w:val="0"/>
              <w:adjustRightInd w:val="0"/>
            </w:pPr>
            <w:r w:rsidRPr="0030205D">
              <w:t xml:space="preserve">671928, </w:t>
            </w:r>
            <w:r w:rsidR="10A94294" w:rsidRPr="0030205D">
              <w:t xml:space="preserve">Республика Бурятия </w:t>
            </w:r>
            <w:proofErr w:type="spellStart"/>
            <w:r w:rsidR="10A94294" w:rsidRPr="0030205D">
              <w:t>Джидинскийрайон</w:t>
            </w:r>
            <w:proofErr w:type="spellEnd"/>
            <w:r w:rsidRPr="0030205D">
              <w:t xml:space="preserve">, улус Боргой, </w:t>
            </w:r>
            <w:r w:rsidR="10A94294" w:rsidRPr="0030205D">
              <w:t>улица Школьная,1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30205D" w:rsidRDefault="10A94294" w:rsidP="10A94294">
            <w:pPr>
              <w:widowControl w:val="0"/>
              <w:autoSpaceDE w:val="0"/>
              <w:autoSpaceDN w:val="0"/>
              <w:adjustRightInd w:val="0"/>
            </w:pPr>
            <w:r w:rsidRPr="0030205D">
              <w:t>Здание школы</w:t>
            </w:r>
            <w:r w:rsidR="00D12478" w:rsidRPr="0030205D">
              <w:t xml:space="preserve"> – 755,</w:t>
            </w:r>
            <w:r w:rsidRPr="0030205D">
              <w:t xml:space="preserve">8 </w:t>
            </w:r>
            <w:proofErr w:type="spellStart"/>
            <w:r w:rsidRPr="0030205D">
              <w:t>кв.м</w:t>
            </w:r>
            <w:proofErr w:type="spellEnd"/>
            <w:r w:rsidRPr="0030205D">
              <w:t>.</w:t>
            </w:r>
          </w:p>
          <w:p w:rsidR="007F0B29" w:rsidRPr="0030205D" w:rsidRDefault="00D12478" w:rsidP="10A94294">
            <w:pPr>
              <w:widowControl w:val="0"/>
              <w:autoSpaceDE w:val="0"/>
              <w:autoSpaceDN w:val="0"/>
              <w:adjustRightInd w:val="0"/>
              <w:spacing w:line="259" w:lineRule="auto"/>
            </w:pPr>
            <w:r w:rsidRPr="0030205D">
              <w:t>- учебные кабинеты (8) –</w:t>
            </w:r>
            <w:r w:rsidR="0076518D" w:rsidRPr="0030205D">
              <w:t xml:space="preserve"> 267,2 </w:t>
            </w:r>
            <w:proofErr w:type="spellStart"/>
            <w:r w:rsidR="0076518D" w:rsidRPr="0030205D">
              <w:t>кв.м</w:t>
            </w:r>
            <w:proofErr w:type="spellEnd"/>
            <w:r w:rsidR="0076518D" w:rsidRPr="0030205D">
              <w:t>.</w:t>
            </w:r>
          </w:p>
          <w:p w:rsidR="00D12478" w:rsidRPr="0030205D" w:rsidRDefault="00D12478" w:rsidP="10A94294">
            <w:pPr>
              <w:widowControl w:val="0"/>
              <w:autoSpaceDE w:val="0"/>
              <w:autoSpaceDN w:val="0"/>
              <w:adjustRightInd w:val="0"/>
              <w:spacing w:line="259" w:lineRule="auto"/>
            </w:pPr>
            <w:r w:rsidRPr="0030205D">
              <w:t>- административные кабинеты –</w:t>
            </w:r>
            <w:r w:rsidR="0076518D" w:rsidRPr="0030205D">
              <w:t xml:space="preserve"> 60,0 </w:t>
            </w:r>
            <w:proofErr w:type="spellStart"/>
            <w:r w:rsidR="0076518D" w:rsidRPr="0030205D">
              <w:t>кв.м</w:t>
            </w:r>
            <w:proofErr w:type="spellEnd"/>
            <w:r w:rsidR="0076518D" w:rsidRPr="0030205D">
              <w:t>.</w:t>
            </w:r>
          </w:p>
          <w:p w:rsidR="00D12478" w:rsidRPr="0030205D" w:rsidRDefault="00D12478" w:rsidP="10A94294">
            <w:pPr>
              <w:widowControl w:val="0"/>
              <w:autoSpaceDE w:val="0"/>
              <w:autoSpaceDN w:val="0"/>
              <w:adjustRightInd w:val="0"/>
              <w:spacing w:line="259" w:lineRule="auto"/>
            </w:pPr>
            <w:r w:rsidRPr="0030205D">
              <w:t xml:space="preserve">- подсобные помещения </w:t>
            </w:r>
            <w:r w:rsidR="0076518D" w:rsidRPr="0030205D">
              <w:t xml:space="preserve">–295,4 </w:t>
            </w:r>
            <w:proofErr w:type="spellStart"/>
            <w:r w:rsidR="0076518D" w:rsidRPr="0030205D">
              <w:t>кв.м</w:t>
            </w:r>
            <w:proofErr w:type="spellEnd"/>
            <w:r w:rsidR="0076518D" w:rsidRPr="0030205D">
              <w:t>.</w:t>
            </w:r>
          </w:p>
          <w:p w:rsidR="0076518D" w:rsidRPr="0030205D" w:rsidRDefault="0076518D" w:rsidP="10A94294">
            <w:pPr>
              <w:widowControl w:val="0"/>
              <w:autoSpaceDE w:val="0"/>
              <w:autoSpaceDN w:val="0"/>
              <w:adjustRightInd w:val="0"/>
              <w:spacing w:line="259" w:lineRule="auto"/>
            </w:pPr>
            <w:r w:rsidRPr="0030205D">
              <w:lastRenderedPageBreak/>
              <w:t xml:space="preserve">- спортивный зал – 133,2 </w:t>
            </w:r>
            <w:proofErr w:type="spellStart"/>
            <w:r w:rsidRPr="0030205D">
              <w:t>кв.м</w:t>
            </w:r>
            <w:proofErr w:type="spellEnd"/>
            <w:r w:rsidRPr="0030205D">
              <w:t>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30205D" w:rsidRDefault="10A94294" w:rsidP="10A9429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30205D">
              <w:lastRenderedPageBreak/>
              <w:t>оперативное управление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30205D" w:rsidRDefault="00574AEF" w:rsidP="00D12478">
            <w:pPr>
              <w:widowControl w:val="0"/>
              <w:autoSpaceDE w:val="0"/>
              <w:autoSpaceDN w:val="0"/>
              <w:adjustRightInd w:val="0"/>
              <w:jc w:val="both"/>
            </w:pPr>
            <w:r w:rsidRPr="0030205D">
              <w:t>Муниципальное образование «Джидинский район»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30205D" w:rsidRDefault="00D12478" w:rsidP="00D12478">
            <w:pPr>
              <w:jc w:val="both"/>
            </w:pPr>
            <w:r w:rsidRPr="0030205D">
              <w:t>Свидетельство о государственной регистрации права от 05.04.2014 г. 03-АА № 473798 (бессрочно)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30205D" w:rsidRDefault="00574AEF" w:rsidP="00D1247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343434"/>
              </w:rPr>
            </w:pPr>
            <w:r w:rsidRPr="0030205D">
              <w:rPr>
                <w:bCs/>
                <w:color w:val="343434"/>
              </w:rPr>
              <w:t>03:04:050104:31</w:t>
            </w:r>
          </w:p>
          <w:p w:rsidR="00D12478" w:rsidRPr="0030205D" w:rsidRDefault="00D12478" w:rsidP="00D1247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30205D">
              <w:rPr>
                <w:rStyle w:val="af"/>
                <w:b w:val="0"/>
                <w:color w:val="000000"/>
                <w:shd w:val="clear" w:color="auto" w:fill="FFFFFF"/>
              </w:rPr>
              <w:t>Код ОКАТО:</w:t>
            </w:r>
            <w:r w:rsidRPr="0030205D">
              <w:rPr>
                <w:bCs/>
                <w:color w:val="000000"/>
                <w:shd w:val="clear" w:color="auto" w:fill="FFFFFF"/>
              </w:rPr>
              <w:t>81212815001</w:t>
            </w:r>
            <w:r w:rsidRPr="0030205D">
              <w:rPr>
                <w:b/>
                <w:bCs/>
                <w:color w:val="000000"/>
              </w:rPr>
              <w:br/>
            </w:r>
            <w:r w:rsidRPr="0030205D">
              <w:rPr>
                <w:rStyle w:val="af"/>
                <w:b w:val="0"/>
                <w:color w:val="000000"/>
                <w:shd w:val="clear" w:color="auto" w:fill="FFFFFF"/>
              </w:rPr>
              <w:t>Код ОКТМО:</w:t>
            </w:r>
            <w:r w:rsidRPr="0030205D">
              <w:rPr>
                <w:bCs/>
                <w:color w:val="000000"/>
                <w:shd w:val="clear" w:color="auto" w:fill="FFFFFF"/>
              </w:rPr>
              <w:t>81612415101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30205D" w:rsidRDefault="00574AEF" w:rsidP="00D12478">
            <w:pPr>
              <w:widowControl w:val="0"/>
              <w:autoSpaceDE w:val="0"/>
              <w:autoSpaceDN w:val="0"/>
              <w:adjustRightInd w:val="0"/>
              <w:jc w:val="both"/>
            </w:pPr>
            <w:r w:rsidRPr="0030205D">
              <w:rPr>
                <w:color w:val="343434"/>
              </w:rPr>
              <w:t>№ 03-03-04/011/2014-280  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30205D" w:rsidRDefault="00574AEF" w:rsidP="00D12478">
            <w:pPr>
              <w:widowControl w:val="0"/>
              <w:autoSpaceDE w:val="0"/>
              <w:autoSpaceDN w:val="0"/>
              <w:adjustRightInd w:val="0"/>
              <w:jc w:val="both"/>
            </w:pPr>
            <w:r w:rsidRPr="0030205D">
              <w:rPr>
                <w:rFonts w:eastAsia="Calibri"/>
              </w:rPr>
              <w:t>№ 03.БЦ.03.000.М.001053.12.18 от 12.12.2018 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30205D" w:rsidRDefault="00574AEF" w:rsidP="00574AEF">
            <w:pPr>
              <w:widowControl w:val="0"/>
              <w:autoSpaceDE w:val="0"/>
              <w:autoSpaceDN w:val="0"/>
              <w:adjustRightInd w:val="0"/>
            </w:pPr>
            <w:r w:rsidRPr="0030205D">
              <w:rPr>
                <w:rFonts w:eastAsia="Calibri"/>
              </w:rPr>
              <w:t xml:space="preserve">№ 183 от 17.10.2017 г. </w:t>
            </w:r>
          </w:p>
        </w:tc>
      </w:tr>
      <w:tr w:rsidR="00D12478" w:rsidRPr="0030205D" w:rsidTr="00574AEF"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2478" w:rsidRPr="0030205D" w:rsidRDefault="00D12478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205D">
              <w:lastRenderedPageBreak/>
              <w:t>2.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2478" w:rsidRPr="0030205D" w:rsidRDefault="00D12478" w:rsidP="10A94294">
            <w:pPr>
              <w:widowControl w:val="0"/>
              <w:autoSpaceDE w:val="0"/>
              <w:autoSpaceDN w:val="0"/>
              <w:adjustRightInd w:val="0"/>
            </w:pPr>
            <w:r w:rsidRPr="0030205D">
              <w:t xml:space="preserve">671928, Республика Бурятия </w:t>
            </w:r>
            <w:proofErr w:type="spellStart"/>
            <w:r w:rsidRPr="0030205D">
              <w:t>Джидинскийрайон</w:t>
            </w:r>
            <w:proofErr w:type="spellEnd"/>
            <w:r w:rsidRPr="0030205D">
              <w:t xml:space="preserve"> улус Боргой улица Школьная,1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2478" w:rsidRPr="0030205D" w:rsidRDefault="00D12478" w:rsidP="002B21CA">
            <w:pPr>
              <w:widowControl w:val="0"/>
              <w:autoSpaceDE w:val="0"/>
              <w:autoSpaceDN w:val="0"/>
              <w:adjustRightInd w:val="0"/>
            </w:pPr>
            <w:r w:rsidRPr="0030205D">
              <w:t>Здание шестилетки</w:t>
            </w:r>
            <w:r w:rsidR="00225159" w:rsidRPr="0030205D">
              <w:t xml:space="preserve"> - </w:t>
            </w:r>
            <w:r w:rsidRPr="0030205D">
              <w:t xml:space="preserve">264,2 </w:t>
            </w:r>
            <w:proofErr w:type="spellStart"/>
            <w:r w:rsidRPr="0030205D">
              <w:t>кв.м</w:t>
            </w:r>
            <w:proofErr w:type="spellEnd"/>
            <w:r w:rsidRPr="0030205D">
              <w:t>.</w:t>
            </w:r>
          </w:p>
          <w:p w:rsidR="00D12478" w:rsidRPr="0030205D" w:rsidRDefault="00225159" w:rsidP="10A94294">
            <w:pPr>
              <w:widowControl w:val="0"/>
              <w:autoSpaceDE w:val="0"/>
              <w:autoSpaceDN w:val="0"/>
              <w:adjustRightInd w:val="0"/>
            </w:pPr>
            <w:r w:rsidRPr="0030205D">
              <w:t xml:space="preserve">мастерские – 80,0 </w:t>
            </w:r>
            <w:proofErr w:type="spellStart"/>
            <w:r w:rsidRPr="0030205D">
              <w:t>кв.м</w:t>
            </w:r>
            <w:proofErr w:type="spellEnd"/>
            <w:r w:rsidRPr="0030205D">
              <w:t>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2478" w:rsidRPr="0030205D" w:rsidRDefault="00D12478" w:rsidP="10A9429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30205D">
              <w:t>оперативное управление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2478" w:rsidRPr="0030205D" w:rsidRDefault="00D12478" w:rsidP="00D12478">
            <w:pPr>
              <w:widowControl w:val="0"/>
              <w:autoSpaceDE w:val="0"/>
              <w:autoSpaceDN w:val="0"/>
              <w:adjustRightInd w:val="0"/>
              <w:jc w:val="both"/>
            </w:pPr>
            <w:r w:rsidRPr="0030205D">
              <w:t>Муниципальное образование «Джидинский район»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2478" w:rsidRPr="0030205D" w:rsidRDefault="00D12478" w:rsidP="00D12478">
            <w:pPr>
              <w:jc w:val="both"/>
            </w:pPr>
            <w:r w:rsidRPr="0030205D">
              <w:t>Свидетельство о государственной регистрации права от 05.04.2014 г. 03-АА № 4737986 (бессрочно)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2478" w:rsidRPr="0030205D" w:rsidRDefault="00D12478" w:rsidP="00D1247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343434"/>
              </w:rPr>
            </w:pPr>
            <w:r w:rsidRPr="0030205D">
              <w:rPr>
                <w:bCs/>
                <w:color w:val="343434"/>
              </w:rPr>
              <w:t>03:04:000000:1540</w:t>
            </w:r>
          </w:p>
          <w:p w:rsidR="00D12478" w:rsidRPr="0030205D" w:rsidRDefault="00D12478" w:rsidP="00D12478">
            <w:pPr>
              <w:widowControl w:val="0"/>
              <w:autoSpaceDE w:val="0"/>
              <w:autoSpaceDN w:val="0"/>
              <w:adjustRightInd w:val="0"/>
              <w:jc w:val="both"/>
            </w:pPr>
            <w:r w:rsidRPr="0030205D">
              <w:rPr>
                <w:rStyle w:val="af"/>
                <w:b w:val="0"/>
                <w:color w:val="000000"/>
                <w:shd w:val="clear" w:color="auto" w:fill="FFFFFF"/>
              </w:rPr>
              <w:t>Код ОКАТО:</w:t>
            </w:r>
            <w:r w:rsidRPr="0030205D">
              <w:rPr>
                <w:bCs/>
                <w:color w:val="000000"/>
                <w:shd w:val="clear" w:color="auto" w:fill="FFFFFF"/>
              </w:rPr>
              <w:t>81212815001</w:t>
            </w:r>
            <w:r w:rsidRPr="0030205D">
              <w:rPr>
                <w:b/>
                <w:bCs/>
                <w:color w:val="000000"/>
              </w:rPr>
              <w:br/>
            </w:r>
            <w:r w:rsidRPr="0030205D">
              <w:rPr>
                <w:rStyle w:val="af"/>
                <w:b w:val="0"/>
                <w:color w:val="000000"/>
                <w:shd w:val="clear" w:color="auto" w:fill="FFFFFF"/>
              </w:rPr>
              <w:t>Код ОКТМО:</w:t>
            </w:r>
            <w:r w:rsidRPr="0030205D">
              <w:rPr>
                <w:bCs/>
                <w:color w:val="000000"/>
                <w:shd w:val="clear" w:color="auto" w:fill="FFFFFF"/>
              </w:rPr>
              <w:t>81612415101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2478" w:rsidRPr="0030205D" w:rsidRDefault="00D12478" w:rsidP="00D12478">
            <w:pPr>
              <w:widowControl w:val="0"/>
              <w:autoSpaceDE w:val="0"/>
              <w:autoSpaceDN w:val="0"/>
              <w:adjustRightInd w:val="0"/>
              <w:jc w:val="both"/>
            </w:pPr>
            <w:r w:rsidRPr="0030205D">
              <w:rPr>
                <w:color w:val="343434"/>
              </w:rPr>
              <w:t>№ 03-03-04/011/2014-278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2478" w:rsidRPr="0030205D" w:rsidRDefault="00D12478" w:rsidP="00D12478">
            <w:pPr>
              <w:widowControl w:val="0"/>
              <w:autoSpaceDE w:val="0"/>
              <w:autoSpaceDN w:val="0"/>
              <w:adjustRightInd w:val="0"/>
              <w:jc w:val="both"/>
            </w:pPr>
            <w:r w:rsidRPr="0030205D">
              <w:rPr>
                <w:rFonts w:eastAsia="Calibri"/>
              </w:rPr>
              <w:t>№ 03.БЦ.03.000.М.001053.12.18 от 12.12.2018 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2478" w:rsidRPr="0030205D" w:rsidRDefault="00D12478" w:rsidP="007F0B29">
            <w:pPr>
              <w:widowControl w:val="0"/>
              <w:autoSpaceDE w:val="0"/>
              <w:autoSpaceDN w:val="0"/>
              <w:adjustRightInd w:val="0"/>
            </w:pPr>
            <w:r w:rsidRPr="0030205D">
              <w:rPr>
                <w:rFonts w:eastAsia="Calibri"/>
              </w:rPr>
              <w:t xml:space="preserve">№ 183 от 17.10.2017 г. </w:t>
            </w:r>
          </w:p>
        </w:tc>
      </w:tr>
      <w:tr w:rsidR="00D12478" w:rsidRPr="0030205D" w:rsidTr="00574AEF"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2478" w:rsidRPr="0030205D" w:rsidRDefault="00D12478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205D">
              <w:t>3.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2478" w:rsidRPr="0030205D" w:rsidRDefault="00D12478" w:rsidP="10A94294">
            <w:pPr>
              <w:widowControl w:val="0"/>
              <w:autoSpaceDE w:val="0"/>
              <w:autoSpaceDN w:val="0"/>
              <w:adjustRightInd w:val="0"/>
            </w:pPr>
            <w:r w:rsidRPr="0030205D">
              <w:t>671928, Республика Бурятия Джидинский район улус Боргой улица Школьная,1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2478" w:rsidRPr="0030205D" w:rsidRDefault="00D12478">
            <w:pPr>
              <w:widowControl w:val="0"/>
              <w:autoSpaceDE w:val="0"/>
              <w:autoSpaceDN w:val="0"/>
              <w:adjustRightInd w:val="0"/>
            </w:pPr>
            <w:r w:rsidRPr="0030205D">
              <w:t xml:space="preserve">Земельный участок – 10000 </w:t>
            </w:r>
            <w:proofErr w:type="spellStart"/>
            <w:r w:rsidRPr="0030205D">
              <w:t>кв.м</w:t>
            </w:r>
            <w:proofErr w:type="spellEnd"/>
            <w:r w:rsidRPr="0030205D">
              <w:t>.</w:t>
            </w:r>
          </w:p>
          <w:p w:rsidR="00D12478" w:rsidRPr="0030205D" w:rsidRDefault="00D12478">
            <w:pPr>
              <w:widowControl w:val="0"/>
              <w:autoSpaceDE w:val="0"/>
              <w:autoSpaceDN w:val="0"/>
              <w:adjustRightInd w:val="0"/>
            </w:pPr>
            <w:r w:rsidRPr="0030205D">
              <w:t xml:space="preserve">- спортивная площадка – 50 00 </w:t>
            </w:r>
            <w:proofErr w:type="spellStart"/>
            <w:r w:rsidRPr="0030205D">
              <w:t>кв</w:t>
            </w:r>
            <w:proofErr w:type="gramStart"/>
            <w:r w:rsidRPr="0030205D">
              <w:t>.м</w:t>
            </w:r>
            <w:proofErr w:type="spellEnd"/>
            <w:proofErr w:type="gramEnd"/>
          </w:p>
          <w:p w:rsidR="00D12478" w:rsidRPr="0030205D" w:rsidRDefault="00D12478" w:rsidP="10A9429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2478" w:rsidRPr="0030205D" w:rsidRDefault="00D12478" w:rsidP="10A9429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30205D">
              <w:t>оперативное управление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2478" w:rsidRPr="0030205D" w:rsidRDefault="00D12478" w:rsidP="00D12478">
            <w:pPr>
              <w:widowControl w:val="0"/>
              <w:autoSpaceDE w:val="0"/>
              <w:autoSpaceDN w:val="0"/>
              <w:adjustRightInd w:val="0"/>
              <w:jc w:val="both"/>
            </w:pPr>
            <w:r w:rsidRPr="0030205D">
              <w:t>Муниципальное образование «Джидинский район»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2478" w:rsidRPr="0030205D" w:rsidRDefault="00D12478" w:rsidP="00D12478">
            <w:pPr>
              <w:jc w:val="both"/>
            </w:pPr>
            <w:r w:rsidRPr="0030205D">
              <w:t>Свидетельство о государственной регистрации права от 30.09.2014 г. 03-АА № 559503 (бессрочно)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2478" w:rsidRPr="0030205D" w:rsidRDefault="00D12478" w:rsidP="00D1247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343434"/>
              </w:rPr>
            </w:pPr>
            <w:r w:rsidRPr="0030205D">
              <w:rPr>
                <w:bCs/>
                <w:color w:val="343434"/>
              </w:rPr>
              <w:t>03:04:</w:t>
            </w:r>
            <w:r w:rsidR="0076518D" w:rsidRPr="0030205D">
              <w:rPr>
                <w:bCs/>
                <w:color w:val="343434"/>
              </w:rPr>
              <w:t>050104:8</w:t>
            </w:r>
          </w:p>
          <w:p w:rsidR="00D12478" w:rsidRPr="0030205D" w:rsidRDefault="00D12478" w:rsidP="00D12478">
            <w:pPr>
              <w:widowControl w:val="0"/>
              <w:autoSpaceDE w:val="0"/>
              <w:autoSpaceDN w:val="0"/>
              <w:adjustRightInd w:val="0"/>
              <w:jc w:val="both"/>
            </w:pPr>
            <w:r w:rsidRPr="0030205D">
              <w:rPr>
                <w:rStyle w:val="af"/>
                <w:b w:val="0"/>
                <w:color w:val="000000"/>
                <w:shd w:val="clear" w:color="auto" w:fill="FFFFFF"/>
              </w:rPr>
              <w:t>Код ОКАТО:</w:t>
            </w:r>
            <w:r w:rsidRPr="0030205D">
              <w:rPr>
                <w:bCs/>
                <w:color w:val="000000"/>
                <w:shd w:val="clear" w:color="auto" w:fill="FFFFFF"/>
              </w:rPr>
              <w:t>81212815001</w:t>
            </w:r>
            <w:r w:rsidRPr="0030205D">
              <w:rPr>
                <w:b/>
                <w:bCs/>
                <w:color w:val="000000"/>
              </w:rPr>
              <w:br/>
            </w:r>
            <w:r w:rsidRPr="0030205D">
              <w:rPr>
                <w:rStyle w:val="af"/>
                <w:b w:val="0"/>
                <w:color w:val="000000"/>
                <w:shd w:val="clear" w:color="auto" w:fill="FFFFFF"/>
              </w:rPr>
              <w:t>Код ОКТМО:</w:t>
            </w:r>
            <w:r w:rsidRPr="0030205D">
              <w:rPr>
                <w:bCs/>
                <w:color w:val="000000"/>
                <w:shd w:val="clear" w:color="auto" w:fill="FFFFFF"/>
              </w:rPr>
              <w:t>81612415101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2478" w:rsidRPr="0030205D" w:rsidRDefault="0076518D" w:rsidP="0076518D">
            <w:pPr>
              <w:widowControl w:val="0"/>
              <w:autoSpaceDE w:val="0"/>
              <w:autoSpaceDN w:val="0"/>
              <w:adjustRightInd w:val="0"/>
              <w:jc w:val="both"/>
            </w:pPr>
            <w:r w:rsidRPr="0030205D">
              <w:rPr>
                <w:color w:val="343434"/>
              </w:rPr>
              <w:t>№ 03-03-04/023</w:t>
            </w:r>
            <w:r w:rsidR="00D12478" w:rsidRPr="0030205D">
              <w:rPr>
                <w:color w:val="343434"/>
              </w:rPr>
              <w:t>/2014-</w:t>
            </w:r>
            <w:r w:rsidRPr="0030205D">
              <w:rPr>
                <w:color w:val="343434"/>
              </w:rPr>
              <w:t>417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2478" w:rsidRPr="0030205D" w:rsidRDefault="0076518D" w:rsidP="0076518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205D"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2478" w:rsidRPr="0030205D" w:rsidRDefault="0076518D" w:rsidP="0076518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205D">
              <w:t>-</w:t>
            </w:r>
          </w:p>
        </w:tc>
      </w:tr>
      <w:tr w:rsidR="00D12478" w:rsidRPr="0030205D" w:rsidTr="00574AEF"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2478" w:rsidRPr="0030205D" w:rsidRDefault="00D12478" w:rsidP="007F0B2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2478" w:rsidRPr="0030205D" w:rsidRDefault="00D12478" w:rsidP="007F0B29">
            <w:pPr>
              <w:widowControl w:val="0"/>
              <w:autoSpaceDE w:val="0"/>
              <w:autoSpaceDN w:val="0"/>
              <w:adjustRightInd w:val="0"/>
            </w:pPr>
            <w:r w:rsidRPr="0030205D">
              <w:t xml:space="preserve">Всего </w:t>
            </w:r>
          </w:p>
          <w:p w:rsidR="00D12478" w:rsidRPr="0030205D" w:rsidRDefault="00D12478" w:rsidP="007F0B29">
            <w:pPr>
              <w:widowControl w:val="0"/>
              <w:autoSpaceDE w:val="0"/>
              <w:autoSpaceDN w:val="0"/>
              <w:adjustRightInd w:val="0"/>
            </w:pPr>
            <w:r w:rsidRPr="0030205D">
              <w:t>(квадратных метров):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2478" w:rsidRPr="0030205D" w:rsidRDefault="0076518D" w:rsidP="0076518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205D">
              <w:t xml:space="preserve">11020 </w:t>
            </w:r>
            <w:proofErr w:type="spellStart"/>
            <w:r w:rsidRPr="0030205D">
              <w:t>кв.м</w:t>
            </w:r>
            <w:proofErr w:type="spellEnd"/>
            <w:r w:rsidRPr="0030205D">
              <w:t>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D12478" w:rsidRPr="0030205D" w:rsidRDefault="00D12478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205D">
              <w:t>X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D12478" w:rsidRPr="0030205D" w:rsidRDefault="00D12478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205D">
              <w:t>X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D12478" w:rsidRPr="0030205D" w:rsidRDefault="00D12478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205D"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D12478" w:rsidRPr="0030205D" w:rsidRDefault="00D12478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205D">
              <w:t>X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D12478" w:rsidRPr="0030205D" w:rsidRDefault="00D12478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205D">
              <w:t>X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D12478" w:rsidRPr="0030205D" w:rsidRDefault="00D12478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205D"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D12478" w:rsidRPr="0030205D" w:rsidRDefault="00D12478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205D">
              <w:t>X</w:t>
            </w:r>
          </w:p>
        </w:tc>
      </w:tr>
    </w:tbl>
    <w:p w:rsidR="007F0B29" w:rsidRPr="0030205D" w:rsidRDefault="007F0B29" w:rsidP="007F0B29">
      <w:pPr>
        <w:autoSpaceDE w:val="0"/>
        <w:autoSpaceDN w:val="0"/>
        <w:adjustRightInd w:val="0"/>
        <w:rPr>
          <w:sz w:val="28"/>
          <w:szCs w:val="28"/>
        </w:rPr>
      </w:pPr>
      <w:bookmarkStart w:id="2" w:name="Par1486"/>
      <w:bookmarkEnd w:id="2"/>
    </w:p>
    <w:p w:rsidR="007F0B29" w:rsidRPr="0030205D" w:rsidRDefault="007F0B29" w:rsidP="007F0B29">
      <w:pPr>
        <w:autoSpaceDE w:val="0"/>
        <w:autoSpaceDN w:val="0"/>
        <w:adjustRightInd w:val="0"/>
        <w:jc w:val="both"/>
        <w:rPr>
          <w:sz w:val="26"/>
          <w:szCs w:val="26"/>
          <w:vertAlign w:val="superscript"/>
        </w:rPr>
      </w:pPr>
      <w:bookmarkStart w:id="3" w:name="Par1514"/>
      <w:bookmarkEnd w:id="3"/>
      <w:r w:rsidRPr="0030205D">
        <w:rPr>
          <w:sz w:val="26"/>
          <w:szCs w:val="26"/>
        </w:rPr>
        <w:t>Раздел 2. Материально-техническое обеспечение, оборудование помещений в соответствии с государственными и местными нормами и требованиями, в том числе в соответствии с требованиями федеральных государственных образовательных стандартов, федеральными государственными требованиями, образовательными стандартами, в каждом из мест осуществления образовательной деятельности, необходимых для осуществления образовательной деятельности по заявленным к лицензированию образовательным программам</w:t>
      </w:r>
      <w:proofErr w:type="gramStart"/>
      <w:r w:rsidR="005E6E10" w:rsidRPr="0030205D">
        <w:rPr>
          <w:sz w:val="26"/>
          <w:szCs w:val="26"/>
          <w:vertAlign w:val="superscript"/>
        </w:rPr>
        <w:t>2</w:t>
      </w:r>
      <w:proofErr w:type="gramEnd"/>
    </w:p>
    <w:p w:rsidR="007F0B29" w:rsidRPr="0030205D" w:rsidRDefault="007F0B29" w:rsidP="007F0B29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10"/>
        <w:gridCol w:w="2778"/>
        <w:gridCol w:w="2099"/>
        <w:gridCol w:w="2268"/>
        <w:gridCol w:w="2410"/>
        <w:gridCol w:w="1701"/>
        <w:gridCol w:w="2835"/>
      </w:tblGrid>
      <w:tr w:rsidR="007F0B29" w:rsidRPr="00CA6718" w:rsidTr="00C32F1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CA6718" w:rsidRDefault="00CE3246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t>№</w:t>
            </w:r>
            <w:proofErr w:type="gramStart"/>
            <w:r w:rsidR="007F0B29" w:rsidRPr="00CA6718">
              <w:t>п</w:t>
            </w:r>
            <w:proofErr w:type="gramEnd"/>
            <w:r w:rsidR="007F0B29" w:rsidRPr="00CA6718">
              <w:t>/п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CA6718" w:rsidRDefault="007F0B29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t>Наименование вида образования, уровня образования, профессии, специальности, направления подготовки (для профессионального образования), подвида дополнительного образования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CA6718" w:rsidRDefault="007F0B29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t>Наименование объекта, подтверждающего наличие материально-технического обеспечения, с перечнем основного оборудования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CA6718" w:rsidRDefault="007F0B29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t xml:space="preserve">Адрес (местоположение) объекта, подтверждающего наличие материально-технического обеспечения (с указанием номера такого объекта в соответствии с  документами по </w:t>
            </w:r>
            <w:r w:rsidRPr="00CA6718">
              <w:lastRenderedPageBreak/>
              <w:t>технической инвентаризации)</w:t>
            </w:r>
            <w:r w:rsidR="005E6E10" w:rsidRPr="00CA6718">
              <w:rPr>
                <w:vertAlign w:val="superscript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CA6718" w:rsidRDefault="007F0B29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lastRenderedPageBreak/>
              <w:t>Собственность или оперативное управление,</w:t>
            </w:r>
            <w:r w:rsidR="00CE3246" w:rsidRPr="00CA6718">
              <w:t xml:space="preserve"> хозяйственное ведение, аренда </w:t>
            </w:r>
            <w:r w:rsidR="005C2893" w:rsidRPr="00CA6718">
              <w:t>(</w:t>
            </w:r>
            <w:r w:rsidRPr="00CA6718">
              <w:t>субаренда</w:t>
            </w:r>
            <w:r w:rsidR="005C2893" w:rsidRPr="00CA6718">
              <w:t>)</w:t>
            </w:r>
            <w:r w:rsidRPr="00CA6718">
              <w:t>, безвозмездное пользование</w:t>
            </w:r>
            <w:r w:rsidR="005E6E10" w:rsidRPr="00CA6718">
              <w:rPr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CA6718" w:rsidRDefault="007F0B29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t>Документ - основание возникновения права (указываются реквизиты и сроки действия)</w:t>
            </w:r>
            <w:r w:rsidR="005E6E10" w:rsidRPr="00CA6718">
              <w:rPr>
                <w:vertAlign w:val="superscript"/>
              </w:rPr>
              <w:t>3</w:t>
            </w:r>
            <w:hyperlink w:anchor="Par1630" w:history="1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CA6718" w:rsidRDefault="007F0B29" w:rsidP="005E6E1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t xml:space="preserve">Реквизиты выданного в установленном порядке Государственной инспекцией безопасности дорожного </w:t>
            </w:r>
            <w:proofErr w:type="gramStart"/>
            <w:r w:rsidRPr="00CA6718">
              <w:t>движения Министерства внутренних дел Российской Федерации заключения</w:t>
            </w:r>
            <w:proofErr w:type="gramEnd"/>
            <w:r w:rsidRPr="00CA6718">
              <w:t xml:space="preserve"> о соответствии учебно-материальной базы установленным требованиям</w:t>
            </w:r>
            <w:hyperlink w:anchor="Par1632" w:history="1">
              <w:r w:rsidR="005E6E10" w:rsidRPr="00CA6718">
                <w:rPr>
                  <w:color w:val="0000FF"/>
                  <w:vertAlign w:val="superscript"/>
                </w:rPr>
                <w:t>4</w:t>
              </w:r>
            </w:hyperlink>
          </w:p>
        </w:tc>
      </w:tr>
      <w:tr w:rsidR="007F0B29" w:rsidRPr="00CA6718" w:rsidTr="00C32F1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CA6718" w:rsidRDefault="007F0B29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lastRenderedPageBreak/>
              <w:t>1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CA6718" w:rsidRDefault="007F0B29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t>2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CA6718" w:rsidRDefault="007F0B29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CA6718" w:rsidRDefault="007F0B29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CA6718" w:rsidRDefault="007F0B29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CA6718" w:rsidRDefault="007F0B29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0B29" w:rsidRPr="00CA6718" w:rsidRDefault="007F0B29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t>7</w:t>
            </w:r>
          </w:p>
        </w:tc>
      </w:tr>
      <w:tr w:rsidR="00926D4C" w:rsidRPr="00CA6718" w:rsidTr="00C32F1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D4C" w:rsidRPr="00CA6718" w:rsidRDefault="00926D4C" w:rsidP="007F0B2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D4C" w:rsidRPr="00CA6718" w:rsidRDefault="0076518D" w:rsidP="007F0B29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Общее образование, среднее общее образование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D4C" w:rsidRPr="00CA6718" w:rsidRDefault="00926D4C" w:rsidP="007F0B2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D4C" w:rsidRPr="00CA6718" w:rsidRDefault="00926D4C" w:rsidP="0092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D4C" w:rsidRPr="00CA6718" w:rsidRDefault="00926D4C" w:rsidP="007F0B2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D4C" w:rsidRPr="00CA6718" w:rsidRDefault="00926D4C" w:rsidP="007F0B2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D4C" w:rsidRPr="00CA6718" w:rsidRDefault="00926D4C" w:rsidP="00A0469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282FDD" w:rsidRPr="00CA6718" w:rsidTr="00C32F1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FDD" w:rsidRPr="00CA6718" w:rsidRDefault="0076518D" w:rsidP="00CA671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t>1.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FDD" w:rsidRPr="00CA6718" w:rsidRDefault="0076518D" w:rsidP="00CE3246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Основная общеобразовательная программа среднего общего образования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FDD" w:rsidRPr="00CA6718" w:rsidRDefault="00282FDD" w:rsidP="00282FDD">
            <w:pPr>
              <w:widowControl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FDD" w:rsidRPr="00CA6718" w:rsidRDefault="00282FDD" w:rsidP="007F0B2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FDD" w:rsidRPr="00CA6718" w:rsidRDefault="00282FDD" w:rsidP="007F0B2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FDD" w:rsidRPr="00CA6718" w:rsidRDefault="00282FDD" w:rsidP="007F0B2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FDD" w:rsidRPr="00CA6718" w:rsidRDefault="00282FDD" w:rsidP="00A0469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76518D" w:rsidRPr="00CA6718" w:rsidTr="00C32F1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518D" w:rsidRPr="00CA6718" w:rsidRDefault="0076518D" w:rsidP="00CA671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t>1.1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518D" w:rsidRPr="00CA6718" w:rsidRDefault="0076518D" w:rsidP="00CE3246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rPr>
                <w:lang w:eastAsia="en-US"/>
              </w:rPr>
              <w:t>Русский язык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518D" w:rsidRPr="00CA6718" w:rsidRDefault="0076518D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 xml:space="preserve">Кабинет № 3 </w:t>
            </w:r>
          </w:p>
          <w:p w:rsidR="0076518D" w:rsidRPr="00CA6718" w:rsidRDefault="0076518D" w:rsidP="002B21CA">
            <w:pPr>
              <w:widowControl w:val="0"/>
              <w:autoSpaceDE w:val="0"/>
              <w:autoSpaceDN w:val="0"/>
              <w:adjustRightInd w:val="0"/>
              <w:rPr>
                <w:iCs/>
                <w:color w:val="000000"/>
                <w:lang w:eastAsia="en-US"/>
              </w:rPr>
            </w:pPr>
            <w:r w:rsidRPr="00CA6718">
              <w:rPr>
                <w:iCs/>
                <w:color w:val="000000"/>
                <w:lang w:eastAsia="en-US"/>
              </w:rPr>
              <w:t>- мультимедийный комплекс;</w:t>
            </w:r>
          </w:p>
          <w:p w:rsidR="0076518D" w:rsidRPr="00CA6718" w:rsidRDefault="0076518D" w:rsidP="0076518D">
            <w:pPr>
              <w:widowControl w:val="0"/>
              <w:autoSpaceDE w:val="0"/>
              <w:autoSpaceDN w:val="0"/>
              <w:adjustRightInd w:val="0"/>
            </w:pPr>
            <w:r w:rsidRPr="00CA6718">
              <w:t>- таблицы по разделам «Правописание», «Лексика», «Орфография», «</w:t>
            </w:r>
            <w:proofErr w:type="spellStart"/>
            <w:r w:rsidRPr="00CA6718">
              <w:t>Морфемика</w:t>
            </w:r>
            <w:proofErr w:type="spellEnd"/>
            <w:r w:rsidRPr="00CA6718">
              <w:t>», «Части речи»</w:t>
            </w:r>
            <w:r w:rsidR="00EB64EF" w:rsidRPr="00CA6718">
              <w:t>; Словари и справочники.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518D" w:rsidRPr="00CA6718" w:rsidRDefault="0076518D" w:rsidP="007F0B29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671928, Республика Бурятия, Джидинский район улус Боргой улица Школьная, 1 (№ 18)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518D" w:rsidRPr="00CA6718" w:rsidRDefault="0076518D" w:rsidP="007F0B29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оперативное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518D" w:rsidRPr="00CA6718" w:rsidRDefault="0076518D" w:rsidP="007F0B29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Свидетельство о государственной регистрации права от 05.04.2014 г. 03-АА № 473798 (бессрочно)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6518D" w:rsidRPr="00CA6718" w:rsidRDefault="0076518D" w:rsidP="00A046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t>-</w:t>
            </w:r>
          </w:p>
        </w:tc>
      </w:tr>
      <w:tr w:rsidR="00EB64EF" w:rsidRPr="00CA6718" w:rsidTr="00C32F1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4EF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rPr>
                <w:lang w:eastAsia="en-US"/>
              </w:rPr>
              <w:t>1.2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4EF" w:rsidRPr="00CA6718" w:rsidRDefault="00EB64EF" w:rsidP="00CE3246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rPr>
                <w:lang w:eastAsia="en-US"/>
              </w:rPr>
              <w:t>Литература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4EF" w:rsidRPr="00CA6718" w:rsidRDefault="00EB64EF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 xml:space="preserve">Кабинет № 3 </w:t>
            </w:r>
          </w:p>
          <w:p w:rsidR="00EB64EF" w:rsidRPr="00CA6718" w:rsidRDefault="00EB64EF" w:rsidP="002B21CA">
            <w:pPr>
              <w:widowControl w:val="0"/>
              <w:autoSpaceDE w:val="0"/>
              <w:autoSpaceDN w:val="0"/>
              <w:adjustRightInd w:val="0"/>
              <w:rPr>
                <w:iCs/>
                <w:color w:val="000000"/>
                <w:lang w:eastAsia="en-US"/>
              </w:rPr>
            </w:pPr>
            <w:r w:rsidRPr="00CA6718">
              <w:rPr>
                <w:iCs/>
                <w:color w:val="000000"/>
                <w:lang w:eastAsia="en-US"/>
              </w:rPr>
              <w:t>- мультимедийный комплекс;</w:t>
            </w:r>
          </w:p>
          <w:p w:rsidR="00EB64EF" w:rsidRPr="00CA6718" w:rsidRDefault="00EB64EF" w:rsidP="00EB64EF">
            <w:pPr>
              <w:widowControl w:val="0"/>
              <w:autoSpaceDE w:val="0"/>
              <w:autoSpaceDN w:val="0"/>
              <w:adjustRightInd w:val="0"/>
            </w:pPr>
            <w:r w:rsidRPr="00CA6718">
              <w:t>- таблицы «Средства художественной выразительности», портреты писателей и поэтов, словари и справочники.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4EF" w:rsidRPr="00CA6718" w:rsidRDefault="00EB64EF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671928, Республика Бурятия, Джидинский район улус Боргой улица Школьная, 1 (№ 18)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4EF" w:rsidRPr="00CA6718" w:rsidRDefault="00EB64EF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оперативное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4EF" w:rsidRPr="00CA6718" w:rsidRDefault="00EB64EF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Свидетельство о государственной регистрации права от 05.04.2014 г. 03-АА № 473798 (бессрочно)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4EF" w:rsidRPr="00CA6718" w:rsidRDefault="00CA6718" w:rsidP="00A046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EB64EF" w:rsidRPr="00CA6718" w:rsidTr="00C32F1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4EF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rPr>
                <w:lang w:eastAsia="en-US"/>
              </w:rPr>
              <w:t>1.3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4EF" w:rsidRPr="00CA6718" w:rsidRDefault="00EB64EF" w:rsidP="007F0B29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rPr>
                <w:lang w:eastAsia="en-US"/>
              </w:rPr>
              <w:t>Английский язык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4EF" w:rsidRPr="00CA6718" w:rsidRDefault="00EB64EF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 xml:space="preserve">Кабинет № 1 </w:t>
            </w:r>
          </w:p>
          <w:p w:rsidR="00EB64EF" w:rsidRPr="00CA6718" w:rsidRDefault="00EB64EF" w:rsidP="002B21CA">
            <w:pPr>
              <w:widowControl w:val="0"/>
              <w:autoSpaceDE w:val="0"/>
              <w:autoSpaceDN w:val="0"/>
              <w:adjustRightInd w:val="0"/>
              <w:rPr>
                <w:iCs/>
                <w:color w:val="000000"/>
                <w:lang w:eastAsia="en-US"/>
              </w:rPr>
            </w:pPr>
            <w:r w:rsidRPr="00CA6718">
              <w:rPr>
                <w:iCs/>
                <w:color w:val="000000"/>
                <w:lang w:eastAsia="en-US"/>
              </w:rPr>
              <w:t>- мультимедийный комплекс;</w:t>
            </w:r>
            <w:r w:rsidR="002B21CA" w:rsidRPr="00CA6718">
              <w:rPr>
                <w:iCs/>
                <w:color w:val="000000"/>
                <w:lang w:eastAsia="en-US"/>
              </w:rPr>
              <w:t xml:space="preserve"> </w:t>
            </w:r>
            <w:proofErr w:type="spellStart"/>
            <w:r w:rsidR="002B21CA" w:rsidRPr="00CA6718">
              <w:rPr>
                <w:iCs/>
                <w:color w:val="000000"/>
                <w:lang w:eastAsia="en-US"/>
              </w:rPr>
              <w:t>аудиокурс</w:t>
            </w:r>
            <w:proofErr w:type="spellEnd"/>
            <w:r w:rsidR="002B21CA" w:rsidRPr="00CA6718">
              <w:rPr>
                <w:iCs/>
                <w:color w:val="000000"/>
                <w:lang w:eastAsia="en-US"/>
              </w:rPr>
              <w:t xml:space="preserve"> к учебникам по английскому языку 10-11 классы, пособие для учителя «Английский в фокусе»,</w:t>
            </w:r>
          </w:p>
          <w:p w:rsidR="00EB64EF" w:rsidRPr="00CA6718" w:rsidRDefault="00EB64EF" w:rsidP="00EB64EF">
            <w:pPr>
              <w:widowControl w:val="0"/>
              <w:autoSpaceDE w:val="0"/>
              <w:autoSpaceDN w:val="0"/>
              <w:adjustRightInd w:val="0"/>
            </w:pPr>
            <w:r w:rsidRPr="00CA6718">
              <w:lastRenderedPageBreak/>
              <w:t>- таблицы по разделам «Правописание», «Лексика»</w:t>
            </w:r>
            <w:r w:rsidR="002F2876" w:rsidRPr="00CA6718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4EF" w:rsidRPr="00CA6718" w:rsidRDefault="00EB64EF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lastRenderedPageBreak/>
              <w:t>671928, Республика Бурятия, Джидинский район улус Боргой улица Школьная, 1 (№ 16)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4EF" w:rsidRPr="00CA6718" w:rsidRDefault="00EB64EF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оперативное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4EF" w:rsidRPr="00CA6718" w:rsidRDefault="00EB64EF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Свидетельство о государственной регистрации права от 05.04.2014 г. 03-АА № 473798 (бессрочно)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4EF" w:rsidRPr="00CA6718" w:rsidRDefault="00EB64EF" w:rsidP="00A046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t>-</w:t>
            </w:r>
          </w:p>
        </w:tc>
      </w:tr>
      <w:tr w:rsidR="00CA6718" w:rsidRPr="00CA6718" w:rsidTr="00C32F1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rPr>
                <w:lang w:eastAsia="en-US"/>
              </w:rPr>
              <w:lastRenderedPageBreak/>
              <w:t>1.4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rPr>
                <w:lang w:eastAsia="en-US"/>
              </w:rPr>
              <w:t>Алгебра и начала анализа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 xml:space="preserve">Кабинет № 7 </w:t>
            </w:r>
          </w:p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rPr>
                <w:iCs/>
                <w:color w:val="000000"/>
                <w:lang w:eastAsia="en-US"/>
              </w:rPr>
            </w:pPr>
            <w:r w:rsidRPr="00CA6718">
              <w:rPr>
                <w:iCs/>
                <w:color w:val="000000"/>
                <w:lang w:eastAsia="en-US"/>
              </w:rPr>
              <w:t xml:space="preserve">- мультимедийный комплекс; видеокурс «Математика. </w:t>
            </w:r>
            <w:proofErr w:type="spellStart"/>
            <w:r w:rsidRPr="00CA6718">
              <w:rPr>
                <w:iCs/>
                <w:color w:val="000000"/>
                <w:lang w:eastAsia="en-US"/>
              </w:rPr>
              <w:t>Гиа</w:t>
            </w:r>
            <w:proofErr w:type="spellEnd"/>
            <w:r w:rsidRPr="00CA6718">
              <w:rPr>
                <w:iCs/>
                <w:color w:val="000000"/>
                <w:lang w:eastAsia="en-US"/>
              </w:rPr>
              <w:t>» в 2-х частях,</w:t>
            </w:r>
          </w:p>
          <w:p w:rsidR="00CA6718" w:rsidRPr="00CA6718" w:rsidRDefault="00CA6718" w:rsidP="002F243E">
            <w:pPr>
              <w:widowControl w:val="0"/>
              <w:autoSpaceDE w:val="0"/>
              <w:autoSpaceDN w:val="0"/>
              <w:adjustRightInd w:val="0"/>
            </w:pPr>
            <w:r w:rsidRPr="00CA6718">
              <w:t>- таблицы по разделам «</w:t>
            </w:r>
            <w:r w:rsidRPr="00CA6718">
              <w:rPr>
                <w:lang w:eastAsia="en-US"/>
              </w:rPr>
              <w:t xml:space="preserve">Алгебра и начала анализа. Тематические тесты и зачеты», «Основные формулы тригонометрии», «Формулы привидения», «график функции. </w:t>
            </w:r>
            <w:proofErr w:type="spellStart"/>
            <w:r w:rsidRPr="00CA6718">
              <w:rPr>
                <w:lang w:eastAsia="en-US"/>
              </w:rPr>
              <w:t>Такнгенс</w:t>
            </w:r>
            <w:proofErr w:type="spellEnd"/>
            <w:r w:rsidRPr="00CA6718">
              <w:rPr>
                <w:lang w:eastAsia="en-US"/>
              </w:rPr>
              <w:t>», «Четная и нечетная функции», «Свойства функции».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671928, Республика Бурятия, Джидинский район улус Боргой улица Школьная, 1 (№ 7)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оперативное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Свидетельство о государственной регистрации права от 05.04.2014 г. 03-АА № 473798 (бессрочно)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Default="00CA671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CA6718" w:rsidRPr="00CA6718" w:rsidTr="00C32F1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rPr>
                <w:lang w:eastAsia="en-US"/>
              </w:rPr>
              <w:t>1.5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rPr>
                <w:lang w:eastAsia="en-US"/>
              </w:rPr>
              <w:t>Геометрия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Кабинет № 7</w:t>
            </w:r>
          </w:p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rPr>
                <w:iCs/>
                <w:color w:val="000000"/>
                <w:lang w:eastAsia="en-US"/>
              </w:rPr>
            </w:pPr>
            <w:r w:rsidRPr="00CA6718">
              <w:rPr>
                <w:iCs/>
                <w:color w:val="000000"/>
                <w:lang w:eastAsia="en-US"/>
              </w:rPr>
              <w:t>- мультимедийный комплекс;</w:t>
            </w:r>
          </w:p>
          <w:p w:rsidR="00CA6718" w:rsidRPr="00CA6718" w:rsidRDefault="00CA6718" w:rsidP="00590606">
            <w:pPr>
              <w:widowControl w:val="0"/>
              <w:autoSpaceDE w:val="0"/>
              <w:autoSpaceDN w:val="0"/>
              <w:adjustRightInd w:val="0"/>
            </w:pPr>
            <w:r w:rsidRPr="00CA6718">
              <w:t xml:space="preserve">- таблицы по разделам «Площадь круга», «Круговой сектор», «Выпуклые многоугольники», «Цилиндр».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671928, Республика Бурятия, Джидинский район улус Боргой улица Школьная, 1 (№ 7)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оперативное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Свидетельство о государственной регистрации права от 05.04.2014 г. 03-АА № 473798 (бессрочно)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Default="00CA671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CA6718" w:rsidRPr="00CA6718" w:rsidTr="00C32F1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CA671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rPr>
                <w:lang w:eastAsia="en-US"/>
              </w:rPr>
              <w:t>1.6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rPr>
                <w:lang w:eastAsia="en-US"/>
              </w:rPr>
              <w:t>Информатика и информационно-коммуникационные технологии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 xml:space="preserve">Кабинет № 7 </w:t>
            </w:r>
          </w:p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rPr>
                <w:iCs/>
                <w:color w:val="000000"/>
                <w:lang w:eastAsia="en-US"/>
              </w:rPr>
            </w:pPr>
            <w:r w:rsidRPr="00CA6718">
              <w:rPr>
                <w:iCs/>
                <w:color w:val="000000"/>
                <w:lang w:eastAsia="en-US"/>
              </w:rPr>
              <w:t>- мультимедийный комплекс;</w:t>
            </w:r>
          </w:p>
          <w:p w:rsidR="00CA6718" w:rsidRPr="00CA6718" w:rsidRDefault="00CA6718" w:rsidP="00546D47">
            <w:pPr>
              <w:widowControl w:val="0"/>
              <w:autoSpaceDE w:val="0"/>
              <w:autoSpaceDN w:val="0"/>
              <w:adjustRightInd w:val="0"/>
            </w:pPr>
            <w:r w:rsidRPr="00CA6718">
              <w:t xml:space="preserve">- таблицы по разделам «Алгоритмические структуры», «Виды информации», «Информационные технологии и общество»,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551824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671928, Республика Бурятия, Джидинский район улус Боргой улица Школьная, 1 (№ 7)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оперативное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Свидетельство о государственной регистрации права от 05.04.2014 г. 03-АА № 473798 (бессрочно)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Default="00CA671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CA6718" w:rsidRPr="00CA6718" w:rsidTr="00C32F1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CA671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rPr>
                <w:lang w:eastAsia="en-US"/>
              </w:rPr>
              <w:lastRenderedPageBreak/>
              <w:t>1.7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rPr>
                <w:lang w:eastAsia="en-US"/>
              </w:rPr>
              <w:t>История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Кабинет № 4</w:t>
            </w:r>
          </w:p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rPr>
                <w:iCs/>
                <w:color w:val="000000"/>
                <w:lang w:eastAsia="en-US"/>
              </w:rPr>
            </w:pPr>
            <w:r w:rsidRPr="00CA6718">
              <w:rPr>
                <w:iCs/>
                <w:color w:val="000000"/>
                <w:lang w:eastAsia="en-US"/>
              </w:rPr>
              <w:t>- мультимедийный комплекс;</w:t>
            </w:r>
          </w:p>
          <w:p w:rsidR="00CA6718" w:rsidRPr="00CA6718" w:rsidRDefault="00CA6718" w:rsidP="00214ECA">
            <w:pPr>
              <w:widowControl w:val="0"/>
              <w:autoSpaceDE w:val="0"/>
              <w:autoSpaceDN w:val="0"/>
              <w:adjustRightInd w:val="0"/>
            </w:pPr>
            <w:r w:rsidRPr="00CA6718">
              <w:t>- таблицы по разделам «</w:t>
            </w:r>
            <w:r w:rsidRPr="00CA6718">
              <w:rPr>
                <w:bCs/>
                <w:color w:val="000000"/>
                <w:shd w:val="clear" w:color="auto" w:fill="FFFFFF"/>
              </w:rPr>
              <w:t>Переход от традиционного общества к индустриальному</w:t>
            </w:r>
            <w:r w:rsidRPr="00CA6718">
              <w:t xml:space="preserve">», «Культура Нового времени», «Картограф практикум по истории России с древнейших времен», карты «Крымская война», «Россия в 19 веке», «Великая Отечественная война», «Гражданская война».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671928, Республика Бурятия, Джидинский район улус Боргой улица Школьная, 1 (№ 19)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оперативное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Свидетельство о государственной регистрации права от 05.04.2014 г. 03-АА № 473798 (бессрочно)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Default="00CA671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CA6718" w:rsidRPr="00CA6718" w:rsidTr="00C32F1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CA671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rPr>
                <w:lang w:eastAsia="en-US"/>
              </w:rPr>
              <w:t>1.8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rPr>
                <w:lang w:eastAsia="en-US"/>
              </w:rPr>
              <w:t>Обществознание (включая право и экономику)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 xml:space="preserve">Кабинет № 4 </w:t>
            </w:r>
          </w:p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rPr>
                <w:iCs/>
                <w:color w:val="000000"/>
                <w:lang w:eastAsia="en-US"/>
              </w:rPr>
            </w:pPr>
            <w:r w:rsidRPr="00CA6718">
              <w:rPr>
                <w:iCs/>
                <w:color w:val="000000"/>
                <w:lang w:eastAsia="en-US"/>
              </w:rPr>
              <w:t>- мультимедийный комплекс;</w:t>
            </w:r>
          </w:p>
          <w:p w:rsidR="00CA6718" w:rsidRPr="00CA6718" w:rsidRDefault="00CA6718" w:rsidP="00551824">
            <w:pPr>
              <w:widowControl w:val="0"/>
              <w:autoSpaceDE w:val="0"/>
              <w:autoSpaceDN w:val="0"/>
              <w:adjustRightInd w:val="0"/>
            </w:pPr>
            <w:r w:rsidRPr="00CA6718">
              <w:t>- таблицы по разделам «Общественные понятия и термины», «Обществознание в схемах», «Международное право», «Система Российского правительства».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671928, Республика Бурятия, Джидинский район улус Боргой улица Школьная, 1 (№ 19)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оперативное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Свидетельство о государственной регистрации права от 05.04.2014 г. 03-АА № 473798 (бессрочно)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Default="00CA671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CA6718" w:rsidRPr="00CA6718" w:rsidTr="00C32F1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CA671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rPr>
                <w:lang w:eastAsia="en-US"/>
              </w:rPr>
              <w:t>1.9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rPr>
                <w:lang w:eastAsia="en-US"/>
              </w:rPr>
              <w:t>География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 xml:space="preserve">Кабинет № 6 </w:t>
            </w:r>
          </w:p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rPr>
                <w:iCs/>
                <w:color w:val="000000"/>
                <w:lang w:eastAsia="en-US"/>
              </w:rPr>
            </w:pPr>
            <w:r w:rsidRPr="00CA6718">
              <w:rPr>
                <w:iCs/>
                <w:color w:val="000000"/>
                <w:lang w:eastAsia="en-US"/>
              </w:rPr>
              <w:t>- мультимедийный комплекс;</w:t>
            </w:r>
          </w:p>
          <w:p w:rsidR="00CA6718" w:rsidRPr="00CA6718" w:rsidRDefault="00CA6718" w:rsidP="0079134D">
            <w:pPr>
              <w:widowControl w:val="0"/>
              <w:autoSpaceDE w:val="0"/>
              <w:autoSpaceDN w:val="0"/>
              <w:adjustRightInd w:val="0"/>
            </w:pPr>
            <w:r w:rsidRPr="00CA6718">
              <w:t xml:space="preserve">- таблицы по разделам «Минеральные ресурсы мира», «Рост численности населения на Земле», «Географический атлас. 10 класс», «Экономическая и </w:t>
            </w:r>
            <w:r w:rsidRPr="00CA6718">
              <w:lastRenderedPageBreak/>
              <w:t xml:space="preserve">социальная </w:t>
            </w:r>
            <w:proofErr w:type="spellStart"/>
            <w:r w:rsidRPr="00CA6718">
              <w:t>геграфия</w:t>
            </w:r>
            <w:proofErr w:type="spellEnd"/>
            <w:r w:rsidRPr="00CA6718">
              <w:t xml:space="preserve"> мира. Атлас»,  «Новое в мире. Цифры и факты».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lastRenderedPageBreak/>
              <w:t>671928, Республика Бурятия, Джидинский район улус Боргой улица Школьная, 1 (№ 9)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оперативное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Свидетельство о государственной регистрации права от 05.04.2014 г. 03-АА № 473798 (бессрочно)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Default="00CA671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CA6718" w:rsidRPr="00CA6718" w:rsidTr="00C32F1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rPr>
                <w:lang w:eastAsia="en-US"/>
              </w:rPr>
              <w:lastRenderedPageBreak/>
              <w:t>1.10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rPr>
                <w:lang w:eastAsia="en-US"/>
              </w:rPr>
              <w:t>Физика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 xml:space="preserve">Кабинет № 7 </w:t>
            </w:r>
          </w:p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rPr>
                <w:iCs/>
                <w:color w:val="000000"/>
                <w:lang w:eastAsia="en-US"/>
              </w:rPr>
            </w:pPr>
            <w:r w:rsidRPr="00CA6718">
              <w:rPr>
                <w:iCs/>
                <w:color w:val="000000"/>
                <w:lang w:eastAsia="en-US"/>
              </w:rPr>
              <w:t xml:space="preserve">- мультимедийный комплекс; «Виртуальная школа. Уроки физики Кирилла и </w:t>
            </w:r>
            <w:proofErr w:type="spellStart"/>
            <w:r w:rsidRPr="00CA6718">
              <w:rPr>
                <w:iCs/>
                <w:color w:val="000000"/>
                <w:lang w:eastAsia="en-US"/>
              </w:rPr>
              <w:t>Мефодия</w:t>
            </w:r>
            <w:proofErr w:type="spellEnd"/>
            <w:r w:rsidRPr="00CA6718">
              <w:rPr>
                <w:iCs/>
                <w:color w:val="000000"/>
                <w:lang w:eastAsia="en-US"/>
              </w:rPr>
              <w:t>», «Открытая физика»;</w:t>
            </w:r>
          </w:p>
          <w:p w:rsidR="00CA6718" w:rsidRPr="00CA6718" w:rsidRDefault="00CA6718" w:rsidP="00590606">
            <w:pPr>
              <w:widowControl w:val="0"/>
              <w:autoSpaceDE w:val="0"/>
              <w:autoSpaceDN w:val="0"/>
              <w:adjustRightInd w:val="0"/>
            </w:pPr>
            <w:r w:rsidRPr="00CA6718">
              <w:t xml:space="preserve">- таблицы по разделам «Опытная проверка закона Гей-Люссака, «измерение модуля упругости резины», измерение ЭДС и внутреннего сопротивления источника тока», измерение удельного сопротивления проводника. Изучение последовательного соединения проводников». Изучение параллельного соединения проводников».  Изучение явления электромагнитной индукции, измерение показателя преломления стекла.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671928, Республика Бурятия, Джидинский район улус Боргой улица Школьная, 1 (№ 7)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оперативное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Свидетельство о государственной регистрации права от 05.04.2014 г. 03-АА № 473798 (бессрочно)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Default="00CA671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CA6718" w:rsidRPr="00CA6718" w:rsidTr="00C32F1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rPr>
                <w:lang w:eastAsia="en-US"/>
              </w:rPr>
              <w:t>1.11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rPr>
                <w:lang w:eastAsia="en-US"/>
              </w:rPr>
              <w:t>Астрономия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 xml:space="preserve">Кабинет № 6 </w:t>
            </w:r>
          </w:p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rPr>
                <w:iCs/>
                <w:color w:val="000000"/>
                <w:lang w:eastAsia="en-US"/>
              </w:rPr>
            </w:pPr>
            <w:r w:rsidRPr="00CA6718">
              <w:rPr>
                <w:iCs/>
                <w:color w:val="000000"/>
                <w:lang w:eastAsia="en-US"/>
              </w:rPr>
              <w:t>- мультимедийный комплекс; учебные фильмы,</w:t>
            </w:r>
          </w:p>
          <w:p w:rsidR="00CA6718" w:rsidRPr="00CA6718" w:rsidRDefault="00CA6718" w:rsidP="00A17E09">
            <w:pPr>
              <w:widowControl w:val="0"/>
              <w:autoSpaceDE w:val="0"/>
              <w:autoSpaceDN w:val="0"/>
              <w:adjustRightInd w:val="0"/>
            </w:pPr>
            <w:r w:rsidRPr="00CA6718">
              <w:t xml:space="preserve">- таблицы по разделам «Небесная сфера», </w:t>
            </w:r>
            <w:r w:rsidRPr="00CA6718">
              <w:lastRenderedPageBreak/>
              <w:t xml:space="preserve">«Особые точки небесной сферы», «Небесные координаты».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lastRenderedPageBreak/>
              <w:t>671928, Республика Бурятия, Джидинский район улус Боргой улица Школьная, 1 (№ 9)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оперативное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 xml:space="preserve">Свидетельство о государственной регистрации права от 05.04.2014 г. 03-АА № 473798 </w:t>
            </w:r>
            <w:r w:rsidRPr="00CA6718">
              <w:lastRenderedPageBreak/>
              <w:t>(бессрочно)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Default="00CA671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-</w:t>
            </w:r>
          </w:p>
        </w:tc>
      </w:tr>
      <w:tr w:rsidR="00CA6718" w:rsidRPr="00CA6718" w:rsidTr="00C32F1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rPr>
                <w:lang w:eastAsia="en-US"/>
              </w:rPr>
              <w:lastRenderedPageBreak/>
              <w:t>1.12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rPr>
                <w:lang w:eastAsia="en-US"/>
              </w:rPr>
              <w:t>Химия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 xml:space="preserve">Кабинет № 6 </w:t>
            </w:r>
          </w:p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rPr>
                <w:iCs/>
                <w:color w:val="000000"/>
                <w:lang w:eastAsia="en-US"/>
              </w:rPr>
            </w:pPr>
            <w:r w:rsidRPr="00CA6718">
              <w:rPr>
                <w:iCs/>
                <w:color w:val="000000"/>
                <w:lang w:eastAsia="en-US"/>
              </w:rPr>
              <w:t>- мультимедийный комплекс; виртуальная лаборатория по химии «Знакомство с образцами металлов и сплавов», «Знакомство с образцами лекарственных препаратов»,</w:t>
            </w:r>
          </w:p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</w:pPr>
            <w:r w:rsidRPr="00CA6718">
              <w:t>- таблицы по разделам «Растворение железа и цинка в соляной кислоте», «Знакомство с образцами химических средств», «</w:t>
            </w:r>
            <w:proofErr w:type="spellStart"/>
            <w:r w:rsidRPr="00CA6718">
              <w:t>Распознование</w:t>
            </w:r>
            <w:proofErr w:type="spellEnd"/>
            <w:r w:rsidRPr="00CA6718">
              <w:t xml:space="preserve"> хлорид, сульфат, карбонат, анионов и катионов».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671928, Республика Бурятия, Джидинский район улус Боргой улица Школьная, 1 (№ 9)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оперативное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Свидетельство о государственной регистрации права от 05.04.2014 г. 03-АА № 473798 (бессрочно)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Default="00CA671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CA6718" w:rsidRPr="00CA6718" w:rsidTr="00C32F1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rPr>
                <w:lang w:eastAsia="en-US"/>
              </w:rPr>
              <w:t>1.13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rPr>
                <w:lang w:eastAsia="en-US"/>
              </w:rPr>
              <w:t>Биология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 xml:space="preserve">Кабинет № 6 </w:t>
            </w:r>
          </w:p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rPr>
                <w:iCs/>
                <w:color w:val="000000"/>
                <w:lang w:eastAsia="en-US"/>
              </w:rPr>
            </w:pPr>
            <w:r w:rsidRPr="00CA6718">
              <w:rPr>
                <w:iCs/>
                <w:color w:val="000000"/>
                <w:lang w:eastAsia="en-US"/>
              </w:rPr>
              <w:t>- мультимедийный комплекс, микроскопы, модель скелета человека, мини лаборатории, гербарий,</w:t>
            </w:r>
          </w:p>
          <w:p w:rsidR="00CA6718" w:rsidRPr="00CA6718" w:rsidRDefault="00CA6718" w:rsidP="00D07D85">
            <w:pPr>
              <w:widowControl w:val="0"/>
              <w:autoSpaceDE w:val="0"/>
              <w:autoSpaceDN w:val="0"/>
              <w:adjustRightInd w:val="0"/>
            </w:pPr>
            <w:r w:rsidRPr="00CA6718">
              <w:t>- таблицы по разделам «Уровни организации живой природы», «Строение клетки и тканей».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671928, Республика Бурятия, Джидинский район улус Боргой улица Школьная, 1 (№ 9)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оперативное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Свидетельство о государственной регистрации права от 05.04.2014 г. 03-АА № 473798 (бессрочно)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Default="00CA671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CA6718" w:rsidRPr="00CA6718" w:rsidTr="00C32F1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rPr>
                <w:lang w:eastAsia="en-US"/>
              </w:rPr>
              <w:t>1.14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3C6FD8">
            <w:pPr>
              <w:widowControl w:val="0"/>
              <w:autoSpaceDE w:val="0"/>
              <w:autoSpaceDN w:val="0"/>
              <w:adjustRightInd w:val="0"/>
            </w:pPr>
            <w:r w:rsidRPr="00CA6718">
              <w:rPr>
                <w:lang w:eastAsia="en-US"/>
              </w:rPr>
              <w:t>Мировая художественная культура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 xml:space="preserve">Кабинет № 3 </w:t>
            </w:r>
          </w:p>
          <w:p w:rsidR="00CA6718" w:rsidRPr="00CA6718" w:rsidRDefault="00CA6718" w:rsidP="003C6FD8">
            <w:pPr>
              <w:widowControl w:val="0"/>
              <w:autoSpaceDE w:val="0"/>
              <w:autoSpaceDN w:val="0"/>
              <w:adjustRightInd w:val="0"/>
              <w:rPr>
                <w:iCs/>
                <w:color w:val="000000"/>
                <w:lang w:eastAsia="en-US"/>
              </w:rPr>
            </w:pPr>
            <w:r w:rsidRPr="00CA6718">
              <w:rPr>
                <w:iCs/>
                <w:color w:val="000000"/>
                <w:lang w:eastAsia="en-US"/>
              </w:rPr>
              <w:t>- мультимедийный комплекс; таблицы «</w:t>
            </w:r>
            <w:r w:rsidRPr="00CA6718">
              <w:rPr>
                <w:lang w:eastAsia="en-US"/>
              </w:rPr>
              <w:t xml:space="preserve">Мировая </w:t>
            </w:r>
            <w:r w:rsidRPr="00CA6718">
              <w:rPr>
                <w:lang w:eastAsia="en-US"/>
              </w:rPr>
              <w:lastRenderedPageBreak/>
              <w:t>художественная культура», «Жанры в русской живописи», «Всемирная живопись и архитектура».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lastRenderedPageBreak/>
              <w:t xml:space="preserve">671928, Республика Бурятия, Джидинский район улус Боргой улица Школьная, 1 (№ </w:t>
            </w:r>
            <w:r w:rsidRPr="00CA6718">
              <w:lastRenderedPageBreak/>
              <w:t>18)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lastRenderedPageBreak/>
              <w:t>оперативное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 xml:space="preserve">Свидетельство о государственной регистрации права от </w:t>
            </w:r>
            <w:r w:rsidRPr="00CA6718">
              <w:lastRenderedPageBreak/>
              <w:t>05.04.2014 г. 03-АА № 473798 (бессрочно)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Default="00CA671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-</w:t>
            </w:r>
          </w:p>
        </w:tc>
      </w:tr>
      <w:tr w:rsidR="00CA6718" w:rsidRPr="00CA6718" w:rsidTr="00C32F1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rPr>
                <w:lang w:eastAsia="en-US"/>
              </w:rPr>
              <w:lastRenderedPageBreak/>
              <w:t>1.15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rPr>
                <w:lang w:eastAsia="en-US"/>
              </w:rPr>
              <w:t>Технология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 xml:space="preserve">Учебные мастерские </w:t>
            </w:r>
          </w:p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rPr>
                <w:iCs/>
                <w:color w:val="000000"/>
                <w:lang w:eastAsia="en-US"/>
              </w:rPr>
            </w:pPr>
            <w:r w:rsidRPr="00CA6718">
              <w:rPr>
                <w:iCs/>
                <w:color w:val="000000"/>
                <w:lang w:eastAsia="en-US"/>
              </w:rPr>
              <w:t>- мультимедийный комплекс;</w:t>
            </w:r>
          </w:p>
          <w:p w:rsidR="00CA6718" w:rsidRPr="00CA6718" w:rsidRDefault="00CA6718" w:rsidP="00115A46">
            <w:pPr>
              <w:widowControl w:val="0"/>
              <w:autoSpaceDE w:val="0"/>
              <w:autoSpaceDN w:val="0"/>
              <w:adjustRightInd w:val="0"/>
            </w:pPr>
            <w:r w:rsidRPr="00CA6718">
              <w:t>- таблицы по разделам «Производство и окружающая среда», «Правила и приемы безопасной работы на уроках технологии», «Электробезопасность».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671928, Республика Бурятия, Джидинский район улус Боргой улица Школьная, 1 (здание шестилетки)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оперативное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Свидетельство о государственной регистрации права от 05.04.2014 г. 03-АА № 473798 (бессрочно)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Default="00CA671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EB64EF" w:rsidRPr="00CA6718" w:rsidTr="00C32F1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4EF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rPr>
                <w:lang w:eastAsia="en-US"/>
              </w:rPr>
              <w:t>1.16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4EF" w:rsidRPr="00CA6718" w:rsidRDefault="00EB64EF" w:rsidP="003C6FD8">
            <w:pPr>
              <w:widowControl w:val="0"/>
              <w:autoSpaceDE w:val="0"/>
              <w:autoSpaceDN w:val="0"/>
              <w:adjustRightInd w:val="0"/>
            </w:pPr>
            <w:r w:rsidRPr="00CA6718">
              <w:rPr>
                <w:lang w:eastAsia="en-US"/>
              </w:rPr>
              <w:t>Основы безопасности жизнедеятельности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4EF" w:rsidRPr="00CA6718" w:rsidRDefault="00EB64EF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 xml:space="preserve">Кабинет № 3 </w:t>
            </w:r>
          </w:p>
          <w:p w:rsidR="00EB64EF" w:rsidRPr="00CA6718" w:rsidRDefault="00EB64EF" w:rsidP="002B21CA">
            <w:pPr>
              <w:widowControl w:val="0"/>
              <w:autoSpaceDE w:val="0"/>
              <w:autoSpaceDN w:val="0"/>
              <w:adjustRightInd w:val="0"/>
              <w:rPr>
                <w:iCs/>
                <w:color w:val="000000"/>
                <w:lang w:eastAsia="en-US"/>
              </w:rPr>
            </w:pPr>
            <w:r w:rsidRPr="00CA6718">
              <w:rPr>
                <w:iCs/>
                <w:color w:val="000000"/>
                <w:lang w:eastAsia="en-US"/>
              </w:rPr>
              <w:t>- мультимедийный комплекс;</w:t>
            </w:r>
          </w:p>
          <w:p w:rsidR="00EB64EF" w:rsidRPr="00CA6718" w:rsidRDefault="00EB64EF" w:rsidP="00E83E90">
            <w:pPr>
              <w:widowControl w:val="0"/>
              <w:autoSpaceDE w:val="0"/>
              <w:autoSpaceDN w:val="0"/>
              <w:adjustRightInd w:val="0"/>
            </w:pPr>
            <w:r w:rsidRPr="00CA6718">
              <w:t xml:space="preserve">- таблицы по разделам </w:t>
            </w:r>
            <w:r w:rsidR="00E83E90" w:rsidRPr="00CA6718">
              <w:t xml:space="preserve">«Классификация чрезвычайных ситуаций природного характера», «Классификация чрезвычайных ситуаций техногенного характера», </w:t>
            </w:r>
            <w:r w:rsidRPr="00CA6718">
              <w:t>«</w:t>
            </w:r>
            <w:r w:rsidR="00E83E90" w:rsidRPr="00CA6718">
              <w:t xml:space="preserve">Пожары и их классификация», «Первая медицинская помощь при ушибах и небольших ранах».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4EF" w:rsidRPr="00CA6718" w:rsidRDefault="00EB64EF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671928, Республика Бурятия, Джидинский район улус Боргой улица Школьная, 1 (№ 18)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4EF" w:rsidRPr="00CA6718" w:rsidRDefault="00EB64EF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оперативное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4EF" w:rsidRPr="00CA6718" w:rsidRDefault="00EB64EF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Свидетельство о государственной регистрации права от 05.04.2014 г. 03-АА № 473798 (бессрочно)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4EF" w:rsidRPr="00CA6718" w:rsidRDefault="00CA6718" w:rsidP="00A046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CA6718" w:rsidRPr="00CA6718" w:rsidTr="00412F85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rPr>
                <w:lang w:eastAsia="en-US"/>
              </w:rPr>
              <w:t>1.17</w:t>
            </w:r>
          </w:p>
        </w:tc>
        <w:tc>
          <w:tcPr>
            <w:tcW w:w="27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3C6FD8">
            <w:pPr>
              <w:widowControl w:val="0"/>
              <w:autoSpaceDE w:val="0"/>
              <w:autoSpaceDN w:val="0"/>
              <w:adjustRightInd w:val="0"/>
            </w:pPr>
            <w:r w:rsidRPr="00CA6718">
              <w:rPr>
                <w:lang w:eastAsia="en-US"/>
              </w:rPr>
              <w:t>Физическая культура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Спортивный зал</w:t>
            </w:r>
          </w:p>
          <w:p w:rsidR="00CA6718" w:rsidRPr="00CA6718" w:rsidRDefault="00CA6718" w:rsidP="002952DC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CA6718">
              <w:rPr>
                <w:iCs/>
                <w:color w:val="000000"/>
                <w:lang w:eastAsia="en-US"/>
              </w:rPr>
              <w:t xml:space="preserve">Мячи волейбольные, мячи баскетбольные, мячи набивные, мячи футбольные, баскетбольная корзина, волейбольная </w:t>
            </w:r>
            <w:r w:rsidRPr="00CA6718">
              <w:rPr>
                <w:iCs/>
                <w:color w:val="000000"/>
                <w:lang w:eastAsia="en-US"/>
              </w:rPr>
              <w:lastRenderedPageBreak/>
              <w:t>сетка, скакалки, кегли, обручи, теннисный стол, ракетки, теннисные мячи, гимнастические скамейки, стенка гимнастическая, маты гимнастические.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lastRenderedPageBreak/>
              <w:t>671928, Республика Бурятия, Джидинский район улус Боргой улица Школьная, 1 (№ 22)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оперативное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Свидетельство о государственной регистрации права от 05.04.2014 г. 03-АА № 473798 (бессрочно)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A046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CA6718" w:rsidRPr="00CA6718" w:rsidTr="00412F85"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27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3C6FD8">
            <w:pPr>
              <w:widowControl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Спортивная площадка</w:t>
            </w:r>
          </w:p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футбольные ворота; гимнастические снаряды, </w:t>
            </w:r>
            <w:proofErr w:type="spellStart"/>
            <w:r>
              <w:t>боскетбольные</w:t>
            </w:r>
            <w:proofErr w:type="spellEnd"/>
            <w:r>
              <w:t xml:space="preserve"> щиты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Default="00CA6718" w:rsidP="00CA671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671928, Республика Бурятия, Джидинский район улус Боргой улица Школьная, 1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Default="00CA671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оперативное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Default="00CA671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Свидетельство о государственной регистрации права от 30.09.2014 г. 03-АА № 559503 (бессрочно)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Default="00CA6718" w:rsidP="00CA671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CA6718" w:rsidRPr="00CA6718" w:rsidTr="00C32F1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rPr>
                <w:lang w:eastAsia="en-US"/>
              </w:rPr>
              <w:t>1.18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rPr>
                <w:lang w:eastAsia="en-US"/>
              </w:rPr>
              <w:t>Подготовка к ЕГЭ. Обществознание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53125E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 xml:space="preserve">Кабинет № 4 </w:t>
            </w:r>
          </w:p>
          <w:p w:rsidR="00CA6718" w:rsidRPr="00CA6718" w:rsidRDefault="00CA6718" w:rsidP="0053125E">
            <w:pPr>
              <w:widowControl w:val="0"/>
              <w:autoSpaceDE w:val="0"/>
              <w:autoSpaceDN w:val="0"/>
              <w:adjustRightInd w:val="0"/>
              <w:rPr>
                <w:iCs/>
                <w:color w:val="000000"/>
                <w:lang w:eastAsia="en-US"/>
              </w:rPr>
            </w:pPr>
            <w:r w:rsidRPr="00CA6718">
              <w:rPr>
                <w:iCs/>
                <w:color w:val="000000"/>
                <w:lang w:eastAsia="en-US"/>
              </w:rPr>
              <w:t>- мультимедийный комплекс;</w:t>
            </w:r>
          </w:p>
          <w:p w:rsidR="00CA6718" w:rsidRPr="00CA6718" w:rsidRDefault="00CA6718" w:rsidP="0053125E">
            <w:pPr>
              <w:widowControl w:val="0"/>
              <w:autoSpaceDE w:val="0"/>
              <w:autoSpaceDN w:val="0"/>
              <w:adjustRightInd w:val="0"/>
            </w:pPr>
            <w:r w:rsidRPr="00CA6718">
              <w:t>- таблицы по разделам «Общественные понятия и термины», «Обществознание в схемах», «Международное право», «Система Российского правительства».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53125E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671928, Республика Бурятия, Джидинский район улус Боргой улица Школьная, 1 (№ 19)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53125E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оперативное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53125E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Свидетельство о государственной регистрации права от 05.04.2014 г. 03-АА № 473798 (бессрочно)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Default="00CA671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CA6718" w:rsidRPr="00CA6718" w:rsidTr="00C32F1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rPr>
                <w:lang w:eastAsia="en-US"/>
              </w:rPr>
              <w:t>1.19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rPr>
                <w:lang w:eastAsia="en-US"/>
              </w:rPr>
              <w:t>Экология и природопользование Республики Бурятия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 xml:space="preserve">Кабинет № 6 </w:t>
            </w:r>
          </w:p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rPr>
                <w:iCs/>
                <w:color w:val="000000"/>
                <w:lang w:eastAsia="en-US"/>
              </w:rPr>
            </w:pPr>
            <w:r w:rsidRPr="00CA6718">
              <w:rPr>
                <w:iCs/>
                <w:color w:val="000000"/>
                <w:lang w:eastAsia="en-US"/>
              </w:rPr>
              <w:t xml:space="preserve">- мультимедийный комплекс; </w:t>
            </w:r>
          </w:p>
          <w:p w:rsidR="00CA6718" w:rsidRPr="00CA6718" w:rsidRDefault="00CA6718" w:rsidP="00B9543F">
            <w:pPr>
              <w:widowControl w:val="0"/>
              <w:autoSpaceDE w:val="0"/>
              <w:autoSpaceDN w:val="0"/>
              <w:adjustRightInd w:val="0"/>
            </w:pPr>
            <w:r w:rsidRPr="00CA6718">
              <w:t>- таблицы по разделам «Воздействие человека на литосферу», «</w:t>
            </w:r>
            <w:proofErr w:type="spellStart"/>
            <w:r w:rsidRPr="00CA6718">
              <w:t>Гобальные</w:t>
            </w:r>
            <w:proofErr w:type="spellEnd"/>
            <w:r w:rsidRPr="00CA6718">
              <w:t xml:space="preserve"> проблемы человечества», «Биотические взаимоотношения организмов».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671928, Республика Бурятия, Джидинский район улус Боргой улица Школьная, 1 (№ 9)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оперативное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Свидетельство о государственной регистрации права от 05.04.2014 г. 03-АА № 473798 (бессрочно)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Default="00CA671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CA6718" w:rsidRPr="00CA6718" w:rsidTr="00C32F1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rPr>
                <w:lang w:eastAsia="en-US"/>
              </w:rPr>
              <w:lastRenderedPageBreak/>
              <w:t>1.20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E34A6">
            <w:pPr>
              <w:widowControl w:val="0"/>
              <w:autoSpaceDE w:val="0"/>
              <w:autoSpaceDN w:val="0"/>
              <w:adjustRightInd w:val="0"/>
            </w:pPr>
            <w:r w:rsidRPr="00CA6718">
              <w:rPr>
                <w:lang w:eastAsia="en-US"/>
              </w:rPr>
              <w:t>Химия в упражнениях и задачах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Кабинет № 6</w:t>
            </w:r>
          </w:p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rPr>
                <w:iCs/>
                <w:color w:val="000000"/>
                <w:lang w:eastAsia="en-US"/>
              </w:rPr>
            </w:pPr>
            <w:r w:rsidRPr="00CA6718">
              <w:rPr>
                <w:iCs/>
                <w:color w:val="000000"/>
                <w:lang w:eastAsia="en-US"/>
              </w:rPr>
              <w:t>- мультимедийный комплекс;</w:t>
            </w:r>
          </w:p>
          <w:p w:rsidR="00CA6718" w:rsidRPr="00CA6718" w:rsidRDefault="00CA6718" w:rsidP="00B9543F">
            <w:pPr>
              <w:widowControl w:val="0"/>
              <w:autoSpaceDE w:val="0"/>
              <w:autoSpaceDN w:val="0"/>
              <w:adjustRightInd w:val="0"/>
            </w:pPr>
            <w:r w:rsidRPr="00CA6718">
              <w:t xml:space="preserve">- таблицы по разделам «Растворимость солей, </w:t>
            </w:r>
            <w:proofErr w:type="spellStart"/>
            <w:r w:rsidRPr="00CA6718">
              <w:t>кисмлот</w:t>
            </w:r>
            <w:proofErr w:type="spellEnd"/>
            <w:r w:rsidRPr="00CA6718">
              <w:t xml:space="preserve"> и оснований», «Углеводороды», «Основные классы органических соединений».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671928, Республика Бурятия, Джидинский район улус Боргой улица Школьная, 1 (№ 9)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оперативное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Pr="00CA6718" w:rsidRDefault="00CA6718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Свидетельство о государственной регистрации права от 05.04.2014 г. 03-АА № 473798 (бессрочно)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6718" w:rsidRDefault="00CA671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1651FE" w:rsidRPr="00CA6718" w:rsidTr="00C32F1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rPr>
                <w:lang w:eastAsia="en-US"/>
              </w:rPr>
              <w:t>1.21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1651FE" w:rsidP="007F0B29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rPr>
                <w:lang w:eastAsia="en-US"/>
              </w:rPr>
              <w:t>Подготовка к ЕГЭ. Математика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1651FE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Кабинет № 7</w:t>
            </w:r>
          </w:p>
          <w:p w:rsidR="001651FE" w:rsidRPr="00CA6718" w:rsidRDefault="001651FE" w:rsidP="002B21CA">
            <w:pPr>
              <w:widowControl w:val="0"/>
              <w:autoSpaceDE w:val="0"/>
              <w:autoSpaceDN w:val="0"/>
              <w:adjustRightInd w:val="0"/>
              <w:rPr>
                <w:iCs/>
                <w:color w:val="000000"/>
                <w:lang w:eastAsia="en-US"/>
              </w:rPr>
            </w:pPr>
            <w:r w:rsidRPr="00CA6718">
              <w:rPr>
                <w:iCs/>
                <w:color w:val="000000"/>
                <w:lang w:eastAsia="en-US"/>
              </w:rPr>
              <w:t>- мультимедийный комплекс;</w:t>
            </w:r>
          </w:p>
          <w:p w:rsidR="001651FE" w:rsidRPr="00CA6718" w:rsidRDefault="001651FE" w:rsidP="002F243E">
            <w:pPr>
              <w:widowControl w:val="0"/>
              <w:autoSpaceDE w:val="0"/>
              <w:autoSpaceDN w:val="0"/>
              <w:adjustRightInd w:val="0"/>
            </w:pPr>
            <w:r w:rsidRPr="00CA6718">
              <w:t xml:space="preserve">- таблицы по разделам «Типовые тестовые задания по математике»,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1651FE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671928, Республика Бурятия, Джидинский район улус Боргой улица Школьная, 1 (№ 7)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1651FE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оперативное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1651FE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Свидетельство о государственной регистрации права от 05.04.2014 г. 03-АА № 473798 (бессрочно)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CA6718" w:rsidP="00A046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1651FE" w:rsidRPr="00CA6718" w:rsidTr="00C32F1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rPr>
                <w:lang w:eastAsia="en-US"/>
              </w:rPr>
              <w:t>1.22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1651FE" w:rsidP="007405A8">
            <w:pPr>
              <w:widowControl w:val="0"/>
              <w:autoSpaceDE w:val="0"/>
              <w:autoSpaceDN w:val="0"/>
              <w:adjustRightInd w:val="0"/>
            </w:pPr>
            <w:r w:rsidRPr="00CA6718">
              <w:rPr>
                <w:lang w:eastAsia="en-US"/>
              </w:rPr>
              <w:t>Основные закономерности живой природы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1651FE" w:rsidP="00B9543F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 xml:space="preserve">Кабинет № 6 </w:t>
            </w:r>
          </w:p>
          <w:p w:rsidR="001651FE" w:rsidRPr="00CA6718" w:rsidRDefault="001651FE" w:rsidP="00B9543F">
            <w:pPr>
              <w:widowControl w:val="0"/>
              <w:autoSpaceDE w:val="0"/>
              <w:autoSpaceDN w:val="0"/>
              <w:adjustRightInd w:val="0"/>
              <w:rPr>
                <w:iCs/>
                <w:color w:val="000000"/>
                <w:lang w:eastAsia="en-US"/>
              </w:rPr>
            </w:pPr>
            <w:r w:rsidRPr="00CA6718">
              <w:rPr>
                <w:iCs/>
                <w:color w:val="000000"/>
                <w:lang w:eastAsia="en-US"/>
              </w:rPr>
              <w:t xml:space="preserve">- мультимедийный комплекс; </w:t>
            </w:r>
          </w:p>
          <w:p w:rsidR="001651FE" w:rsidRPr="00CA6718" w:rsidRDefault="001651FE" w:rsidP="00B9543F">
            <w:pPr>
              <w:widowControl w:val="0"/>
              <w:autoSpaceDE w:val="0"/>
              <w:autoSpaceDN w:val="0"/>
              <w:adjustRightInd w:val="0"/>
            </w:pPr>
            <w:r w:rsidRPr="00CA6718">
              <w:t>- таблицы по разделам «Воздействие человека на литосферу», «</w:t>
            </w:r>
            <w:proofErr w:type="spellStart"/>
            <w:r w:rsidRPr="00CA6718">
              <w:t>Гобальные</w:t>
            </w:r>
            <w:proofErr w:type="spellEnd"/>
            <w:r w:rsidRPr="00CA6718">
              <w:t xml:space="preserve"> проблемы человечества», «Таблица предельных углеводородов»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1651FE" w:rsidP="0053125E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671928, Республика Бурятия, Джидинский район улус Боргой улица Школьная, 1 (№ 9)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1651FE" w:rsidP="0053125E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оперативное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1651FE" w:rsidP="0053125E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Свидетельство о государственной регистрации права от 05.04.2014 г. 03-АА № 473798 (бессрочно)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CA6718" w:rsidP="00A046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1651FE" w:rsidRPr="00CA6718" w:rsidTr="00C32F1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rPr>
                <w:lang w:eastAsia="en-US"/>
              </w:rPr>
              <w:t>1.23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1651FE" w:rsidP="007405A8">
            <w:pPr>
              <w:widowControl w:val="0"/>
              <w:autoSpaceDE w:val="0"/>
              <w:autoSpaceDN w:val="0"/>
              <w:adjustRightInd w:val="0"/>
            </w:pPr>
            <w:r w:rsidRPr="00CA6718">
              <w:rPr>
                <w:lang w:eastAsia="en-US"/>
              </w:rPr>
              <w:t>Обучение сочинениям разных жанров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1651FE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 xml:space="preserve">Кабинет № 3 </w:t>
            </w:r>
          </w:p>
          <w:p w:rsidR="001651FE" w:rsidRPr="00CA6718" w:rsidRDefault="001651FE" w:rsidP="002B21CA">
            <w:pPr>
              <w:widowControl w:val="0"/>
              <w:autoSpaceDE w:val="0"/>
              <w:autoSpaceDN w:val="0"/>
              <w:adjustRightInd w:val="0"/>
              <w:rPr>
                <w:iCs/>
                <w:color w:val="000000"/>
                <w:lang w:eastAsia="en-US"/>
              </w:rPr>
            </w:pPr>
            <w:r w:rsidRPr="00CA6718">
              <w:rPr>
                <w:iCs/>
                <w:color w:val="000000"/>
                <w:lang w:eastAsia="en-US"/>
              </w:rPr>
              <w:t>- мультимедийный комплекс;</w:t>
            </w:r>
          </w:p>
          <w:p w:rsidR="001651FE" w:rsidRPr="00CA6718" w:rsidRDefault="001651FE" w:rsidP="00EB64EF">
            <w:pPr>
              <w:widowControl w:val="0"/>
              <w:autoSpaceDE w:val="0"/>
              <w:autoSpaceDN w:val="0"/>
              <w:adjustRightInd w:val="0"/>
            </w:pPr>
            <w:r w:rsidRPr="00CA6718">
              <w:t>- таблицы «Средства художественной выразительности», портреты писателей и поэтов, словари и справочники</w:t>
            </w:r>
            <w:proofErr w:type="gramStart"/>
            <w:r w:rsidRPr="00CA6718">
              <w:t>.</w:t>
            </w:r>
            <w:proofErr w:type="gramEnd"/>
            <w:r w:rsidRPr="00CA6718">
              <w:t xml:space="preserve">- </w:t>
            </w:r>
            <w:proofErr w:type="gramStart"/>
            <w:r w:rsidRPr="00CA6718">
              <w:t>т</w:t>
            </w:r>
            <w:proofErr w:type="gramEnd"/>
            <w:r w:rsidRPr="00CA6718">
              <w:t>аблицы по разделам.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1651FE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671928, Республика Бурятия, Джидинский район улус Боргой улица Школьная, 1 (№ 18)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1651FE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оперативное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1651FE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Свидетельство о государственной регистрации права от 05.04.2014 г. 03-АА № 473798 (бессрочно)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CA6718" w:rsidP="00A046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1651FE" w:rsidRPr="00CA6718" w:rsidTr="00C32F1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6718">
              <w:rPr>
                <w:lang w:eastAsia="en-US"/>
              </w:rPr>
              <w:t>1.24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1651FE" w:rsidP="007F0B29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rPr>
                <w:lang w:eastAsia="en-US"/>
              </w:rPr>
              <w:t xml:space="preserve">Трудные вопросы орфографии </w:t>
            </w:r>
            <w:r w:rsidRPr="00CA6718">
              <w:rPr>
                <w:lang w:eastAsia="en-US"/>
              </w:rPr>
              <w:lastRenderedPageBreak/>
              <w:t>и пунктуации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1651FE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lastRenderedPageBreak/>
              <w:t xml:space="preserve">Кабинет № 3 </w:t>
            </w:r>
          </w:p>
          <w:p w:rsidR="001651FE" w:rsidRPr="00CA6718" w:rsidRDefault="001651FE" w:rsidP="002B21CA">
            <w:pPr>
              <w:widowControl w:val="0"/>
              <w:autoSpaceDE w:val="0"/>
              <w:autoSpaceDN w:val="0"/>
              <w:adjustRightInd w:val="0"/>
              <w:rPr>
                <w:iCs/>
                <w:color w:val="000000"/>
                <w:lang w:eastAsia="en-US"/>
              </w:rPr>
            </w:pPr>
            <w:r w:rsidRPr="00CA6718">
              <w:rPr>
                <w:iCs/>
                <w:color w:val="000000"/>
                <w:lang w:eastAsia="en-US"/>
              </w:rPr>
              <w:lastRenderedPageBreak/>
              <w:t>- мультимедийный комплекс;</w:t>
            </w:r>
          </w:p>
          <w:p w:rsidR="001651FE" w:rsidRPr="00CA6718" w:rsidRDefault="001651FE" w:rsidP="002B21CA">
            <w:pPr>
              <w:widowControl w:val="0"/>
              <w:autoSpaceDE w:val="0"/>
              <w:autoSpaceDN w:val="0"/>
              <w:adjustRightInd w:val="0"/>
            </w:pPr>
            <w:r w:rsidRPr="00CA6718">
              <w:t>- таблицы по разделам «Правописание», «Лексика», «Орфография», «</w:t>
            </w:r>
            <w:proofErr w:type="spellStart"/>
            <w:r w:rsidRPr="00CA6718">
              <w:t>Морфемика</w:t>
            </w:r>
            <w:proofErr w:type="spellEnd"/>
            <w:r w:rsidRPr="00CA6718">
              <w:t>», «Части речи»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1651FE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lastRenderedPageBreak/>
              <w:t xml:space="preserve">671928, Республика </w:t>
            </w:r>
            <w:r w:rsidRPr="00CA6718">
              <w:lastRenderedPageBreak/>
              <w:t>Бурятия, Джидинский район улус Боргой улица Школьная, 1 (№ 18)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1651FE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lastRenderedPageBreak/>
              <w:t>оперативное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1651FE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 xml:space="preserve">Свидетельство о </w:t>
            </w:r>
            <w:r w:rsidRPr="00CA6718">
              <w:lastRenderedPageBreak/>
              <w:t>государственной регистрации права от 05.04.2014 г. 03-АА № 473798 (бессрочно)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CA6718" w:rsidP="00A046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-</w:t>
            </w:r>
          </w:p>
        </w:tc>
      </w:tr>
      <w:tr w:rsidR="001651FE" w:rsidRPr="00CA6718" w:rsidTr="00C32F1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CA6718" w:rsidP="007F0B2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lang w:eastAsia="en-US"/>
              </w:rPr>
              <w:lastRenderedPageBreak/>
              <w:t>1.25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1651FE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rPr>
                <w:lang w:eastAsia="en-US"/>
              </w:rPr>
              <w:t>Бурятский язык и литература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1651FE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Кабинет № 2</w:t>
            </w:r>
          </w:p>
          <w:p w:rsidR="001651FE" w:rsidRPr="00CA6718" w:rsidRDefault="001651FE" w:rsidP="002B21CA">
            <w:pPr>
              <w:widowControl w:val="0"/>
              <w:autoSpaceDE w:val="0"/>
              <w:autoSpaceDN w:val="0"/>
              <w:adjustRightInd w:val="0"/>
              <w:rPr>
                <w:iCs/>
                <w:color w:val="000000"/>
                <w:lang w:eastAsia="en-US"/>
              </w:rPr>
            </w:pPr>
            <w:r w:rsidRPr="00CA6718">
              <w:rPr>
                <w:iCs/>
                <w:color w:val="000000"/>
                <w:lang w:eastAsia="en-US"/>
              </w:rPr>
              <w:t>- мультимедийный комплекс; виртуальная программа «</w:t>
            </w:r>
            <w:proofErr w:type="spellStart"/>
            <w:r w:rsidRPr="00CA6718">
              <w:rPr>
                <w:iCs/>
                <w:color w:val="000000"/>
                <w:lang w:eastAsia="en-US"/>
              </w:rPr>
              <w:t>Буряад</w:t>
            </w:r>
            <w:proofErr w:type="spellEnd"/>
            <w:r w:rsidRPr="00CA6718">
              <w:rPr>
                <w:iCs/>
                <w:color w:val="000000"/>
                <w:lang w:eastAsia="en-US"/>
              </w:rPr>
              <w:t xml:space="preserve"> </w:t>
            </w:r>
            <w:proofErr w:type="spellStart"/>
            <w:r w:rsidRPr="00CA6718">
              <w:rPr>
                <w:iCs/>
                <w:color w:val="000000"/>
                <w:lang w:eastAsia="en-US"/>
              </w:rPr>
              <w:t>хэлэнэй</w:t>
            </w:r>
            <w:proofErr w:type="spellEnd"/>
            <w:r w:rsidRPr="00CA6718">
              <w:rPr>
                <w:iCs/>
                <w:color w:val="000000"/>
                <w:lang w:eastAsia="en-US"/>
              </w:rPr>
              <w:t xml:space="preserve"> </w:t>
            </w:r>
            <w:proofErr w:type="spellStart"/>
            <w:r w:rsidRPr="00CA6718">
              <w:rPr>
                <w:iCs/>
                <w:color w:val="000000"/>
                <w:lang w:eastAsia="en-US"/>
              </w:rPr>
              <w:t>сахим</w:t>
            </w:r>
            <w:proofErr w:type="spellEnd"/>
            <w:r w:rsidRPr="00CA6718">
              <w:rPr>
                <w:iCs/>
                <w:color w:val="000000"/>
                <w:lang w:eastAsia="en-US"/>
              </w:rPr>
              <w:t xml:space="preserve"> </w:t>
            </w:r>
            <w:proofErr w:type="spellStart"/>
            <w:proofErr w:type="gramStart"/>
            <w:r w:rsidRPr="00CA6718">
              <w:rPr>
                <w:iCs/>
                <w:color w:val="000000"/>
                <w:lang w:eastAsia="en-US"/>
              </w:rPr>
              <w:t>h</w:t>
            </w:r>
            <w:proofErr w:type="gramEnd"/>
            <w:r w:rsidRPr="00CA6718">
              <w:rPr>
                <w:iCs/>
                <w:color w:val="000000"/>
                <w:lang w:eastAsia="en-US"/>
              </w:rPr>
              <w:t>ураха</w:t>
            </w:r>
            <w:proofErr w:type="spellEnd"/>
            <w:r w:rsidRPr="00CA6718">
              <w:rPr>
                <w:iCs/>
                <w:color w:val="000000"/>
                <w:lang w:eastAsia="en-US"/>
              </w:rPr>
              <w:t xml:space="preserve"> </w:t>
            </w:r>
            <w:proofErr w:type="spellStart"/>
            <w:r w:rsidRPr="00CA6718">
              <w:rPr>
                <w:iCs/>
                <w:color w:val="000000"/>
                <w:lang w:eastAsia="en-US"/>
              </w:rPr>
              <w:t>бэшэг</w:t>
            </w:r>
            <w:proofErr w:type="spellEnd"/>
            <w:r w:rsidRPr="00CA6718">
              <w:rPr>
                <w:iCs/>
                <w:color w:val="000000"/>
                <w:lang w:eastAsia="en-US"/>
              </w:rPr>
              <w:t>», «</w:t>
            </w:r>
            <w:proofErr w:type="spellStart"/>
            <w:r w:rsidRPr="00CA6718">
              <w:rPr>
                <w:iCs/>
                <w:color w:val="000000"/>
                <w:lang w:eastAsia="en-US"/>
              </w:rPr>
              <w:t>Тестын</w:t>
            </w:r>
            <w:proofErr w:type="spellEnd"/>
            <w:r w:rsidRPr="00CA6718">
              <w:rPr>
                <w:iCs/>
                <w:color w:val="000000"/>
                <w:lang w:eastAsia="en-US"/>
              </w:rPr>
              <w:t xml:space="preserve"> </w:t>
            </w:r>
            <w:proofErr w:type="spellStart"/>
            <w:r w:rsidRPr="00CA6718">
              <w:rPr>
                <w:iCs/>
                <w:color w:val="000000"/>
                <w:lang w:eastAsia="en-US"/>
              </w:rPr>
              <w:t>даабаринууд</w:t>
            </w:r>
            <w:proofErr w:type="spellEnd"/>
            <w:r w:rsidRPr="00CA6718">
              <w:rPr>
                <w:iCs/>
                <w:color w:val="000000"/>
                <w:lang w:eastAsia="en-US"/>
              </w:rPr>
              <w:t xml:space="preserve">», «Уран </w:t>
            </w:r>
            <w:proofErr w:type="spellStart"/>
            <w:r w:rsidRPr="00CA6718">
              <w:rPr>
                <w:iCs/>
                <w:color w:val="000000"/>
                <w:lang w:eastAsia="en-US"/>
              </w:rPr>
              <w:t>зохеол</w:t>
            </w:r>
            <w:proofErr w:type="spellEnd"/>
            <w:r w:rsidRPr="00CA6718">
              <w:rPr>
                <w:iCs/>
                <w:color w:val="000000"/>
                <w:lang w:eastAsia="en-US"/>
              </w:rPr>
              <w:t xml:space="preserve"> </w:t>
            </w:r>
            <w:proofErr w:type="spellStart"/>
            <w:r w:rsidRPr="00CA6718">
              <w:rPr>
                <w:iCs/>
                <w:color w:val="000000"/>
                <w:lang w:eastAsia="en-US"/>
              </w:rPr>
              <w:t>миндаhан</w:t>
            </w:r>
            <w:proofErr w:type="spellEnd"/>
            <w:r w:rsidRPr="00CA6718">
              <w:rPr>
                <w:iCs/>
                <w:color w:val="000000"/>
                <w:lang w:eastAsia="en-US"/>
              </w:rPr>
              <w:t xml:space="preserve"> </w:t>
            </w:r>
            <w:proofErr w:type="spellStart"/>
            <w:r w:rsidRPr="00CA6718">
              <w:rPr>
                <w:iCs/>
                <w:color w:val="000000"/>
                <w:lang w:eastAsia="en-US"/>
              </w:rPr>
              <w:t>дээрэ</w:t>
            </w:r>
            <w:proofErr w:type="spellEnd"/>
            <w:r w:rsidRPr="00CA6718">
              <w:rPr>
                <w:iCs/>
                <w:color w:val="000000"/>
                <w:lang w:eastAsia="en-US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1651FE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671928, Республика Бурятия, Джидинский район улус Боргой улица Школьная, 1 (№ 17)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1651FE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оперативное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1651FE" w:rsidP="002B21CA">
            <w:pPr>
              <w:widowControl w:val="0"/>
              <w:autoSpaceDE w:val="0"/>
              <w:autoSpaceDN w:val="0"/>
              <w:adjustRightInd w:val="0"/>
              <w:jc w:val="both"/>
            </w:pPr>
            <w:r w:rsidRPr="00CA6718">
              <w:t>Свидетельство о государственной регистрации права от 05.04.2014 г. 03-АА № 473798 (бессрочно)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51FE" w:rsidRPr="00CA6718" w:rsidRDefault="00CA6718" w:rsidP="00A046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</w:tbl>
    <w:p w:rsidR="007F0B29" w:rsidRPr="0030205D" w:rsidRDefault="007F0B29" w:rsidP="007F0B29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F0B29" w:rsidRPr="0030205D" w:rsidRDefault="007F0B29" w:rsidP="007F0B29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F0B29" w:rsidRPr="0030205D" w:rsidRDefault="001B7887" w:rsidP="007F0B2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0205D">
        <w:rPr>
          <w:sz w:val="24"/>
          <w:szCs w:val="24"/>
        </w:rPr>
        <w:t>Дата заполнения «</w:t>
      </w:r>
      <w:r w:rsidR="002B21CA" w:rsidRPr="0030205D">
        <w:rPr>
          <w:sz w:val="24"/>
          <w:szCs w:val="24"/>
        </w:rPr>
        <w:t xml:space="preserve">____ </w:t>
      </w:r>
      <w:r w:rsidRPr="0030205D">
        <w:rPr>
          <w:sz w:val="24"/>
          <w:szCs w:val="24"/>
        </w:rPr>
        <w:t>»</w:t>
      </w:r>
      <w:r w:rsidR="002B21CA" w:rsidRPr="0030205D">
        <w:rPr>
          <w:sz w:val="24"/>
          <w:szCs w:val="24"/>
        </w:rPr>
        <w:t xml:space="preserve"> __________</w:t>
      </w:r>
      <w:r w:rsidR="00A0469F" w:rsidRPr="0030205D">
        <w:rPr>
          <w:sz w:val="24"/>
          <w:szCs w:val="24"/>
        </w:rPr>
        <w:t xml:space="preserve">  2019 </w:t>
      </w:r>
      <w:r w:rsidR="007F0B29" w:rsidRPr="0030205D">
        <w:rPr>
          <w:sz w:val="24"/>
          <w:szCs w:val="24"/>
        </w:rPr>
        <w:t xml:space="preserve"> г.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  <w:gridCol w:w="284"/>
        <w:gridCol w:w="4536"/>
        <w:gridCol w:w="425"/>
        <w:gridCol w:w="4253"/>
      </w:tblGrid>
      <w:tr w:rsidR="007F0B29" w:rsidRPr="0030205D" w:rsidTr="00A92A8D">
        <w:tc>
          <w:tcPr>
            <w:tcW w:w="5211" w:type="dxa"/>
            <w:tcBorders>
              <w:bottom w:val="single" w:sz="4" w:space="0" w:color="auto"/>
            </w:tcBorders>
          </w:tcPr>
          <w:p w:rsidR="007F0B29" w:rsidRPr="00CA6718" w:rsidRDefault="007F0B29" w:rsidP="007F0B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7F0B29" w:rsidRPr="00CA6718" w:rsidRDefault="007F0B29" w:rsidP="007F0B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7F0B29" w:rsidRPr="00CA6718" w:rsidRDefault="00A0469F" w:rsidP="007F0B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A6718">
              <w:rPr>
                <w:sz w:val="24"/>
                <w:szCs w:val="24"/>
              </w:rPr>
              <w:t>Директор</w:t>
            </w:r>
          </w:p>
        </w:tc>
        <w:tc>
          <w:tcPr>
            <w:tcW w:w="284" w:type="dxa"/>
          </w:tcPr>
          <w:p w:rsidR="007F0B29" w:rsidRPr="00CA6718" w:rsidRDefault="007F0B29" w:rsidP="007F0B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7F0B29" w:rsidRPr="00CA6718" w:rsidRDefault="007F0B29" w:rsidP="007F0B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7F0B29" w:rsidRPr="00CA6718" w:rsidRDefault="007F0B29" w:rsidP="007F0B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7F0B29" w:rsidRPr="00CA6718" w:rsidRDefault="007F0B29" w:rsidP="007F0B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A0469F" w:rsidRPr="00CA6718" w:rsidRDefault="00A0469F" w:rsidP="007F0B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A0469F" w:rsidRPr="00CA6718" w:rsidRDefault="00A0469F" w:rsidP="007F0B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CA6718">
              <w:rPr>
                <w:sz w:val="24"/>
                <w:szCs w:val="24"/>
              </w:rPr>
              <w:t>Надмитова</w:t>
            </w:r>
            <w:proofErr w:type="spellEnd"/>
            <w:r w:rsidR="00CA6718">
              <w:rPr>
                <w:sz w:val="24"/>
                <w:szCs w:val="24"/>
              </w:rPr>
              <w:t xml:space="preserve"> </w:t>
            </w:r>
            <w:proofErr w:type="spellStart"/>
            <w:r w:rsidRPr="00CA6718">
              <w:rPr>
                <w:sz w:val="24"/>
                <w:szCs w:val="24"/>
              </w:rPr>
              <w:t>Баярма</w:t>
            </w:r>
            <w:proofErr w:type="spellEnd"/>
            <w:r w:rsidRPr="00CA6718">
              <w:rPr>
                <w:sz w:val="24"/>
                <w:szCs w:val="24"/>
              </w:rPr>
              <w:t xml:space="preserve"> Владимировна</w:t>
            </w:r>
          </w:p>
        </w:tc>
      </w:tr>
      <w:tr w:rsidR="007F0B29" w:rsidRPr="0030205D" w:rsidTr="00A92A8D">
        <w:tc>
          <w:tcPr>
            <w:tcW w:w="5211" w:type="dxa"/>
            <w:tcBorders>
              <w:top w:val="single" w:sz="4" w:space="0" w:color="auto"/>
            </w:tcBorders>
          </w:tcPr>
          <w:p w:rsidR="007F0B29" w:rsidRPr="0030205D" w:rsidRDefault="007F0B29" w:rsidP="007F0B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0205D">
              <w:rPr>
                <w:sz w:val="24"/>
                <w:szCs w:val="24"/>
              </w:rPr>
              <w:t>(должность руководителя соискателя лицензии или иного лица, имеющего право действовать от имени соискателя лицензии</w:t>
            </w:r>
            <w:r w:rsidR="001B7887" w:rsidRPr="0030205D">
              <w:rPr>
                <w:sz w:val="24"/>
                <w:szCs w:val="24"/>
              </w:rPr>
              <w:t xml:space="preserve"> (лицензиата)</w:t>
            </w:r>
            <w:r w:rsidRPr="0030205D">
              <w:rPr>
                <w:sz w:val="24"/>
                <w:szCs w:val="24"/>
              </w:rPr>
              <w:t>)</w:t>
            </w:r>
          </w:p>
        </w:tc>
        <w:tc>
          <w:tcPr>
            <w:tcW w:w="284" w:type="dxa"/>
          </w:tcPr>
          <w:p w:rsidR="007F0B29" w:rsidRPr="0030205D" w:rsidRDefault="007F0B29" w:rsidP="007F0B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7F0B29" w:rsidRPr="0030205D" w:rsidRDefault="007F0B29" w:rsidP="007F0B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0205D">
              <w:rPr>
                <w:sz w:val="24"/>
                <w:szCs w:val="24"/>
              </w:rPr>
              <w:t>(подпись руководителя соискателя лицензии или иного лица, имеющего право действовать от имени соискателя лицензии</w:t>
            </w:r>
            <w:r w:rsidR="001B7887" w:rsidRPr="0030205D">
              <w:rPr>
                <w:sz w:val="24"/>
                <w:szCs w:val="24"/>
              </w:rPr>
              <w:t xml:space="preserve"> (лицензиата))</w:t>
            </w:r>
          </w:p>
        </w:tc>
        <w:tc>
          <w:tcPr>
            <w:tcW w:w="425" w:type="dxa"/>
          </w:tcPr>
          <w:p w:rsidR="007F0B29" w:rsidRPr="0030205D" w:rsidRDefault="007F0B29" w:rsidP="007F0B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F0B29" w:rsidRPr="0030205D" w:rsidRDefault="007F0B29" w:rsidP="007F0B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0205D">
              <w:rPr>
                <w:sz w:val="24"/>
                <w:szCs w:val="24"/>
              </w:rPr>
              <w:t>(фамилия, имя, отчество (при наличии) руководителя соискателя лицензии или иного лица, имеющего право действовать от имени соискателя лицензии</w:t>
            </w:r>
            <w:r w:rsidR="001B7887" w:rsidRPr="0030205D">
              <w:rPr>
                <w:sz w:val="24"/>
                <w:szCs w:val="24"/>
              </w:rPr>
              <w:t xml:space="preserve"> (лицензиата))</w:t>
            </w:r>
          </w:p>
        </w:tc>
      </w:tr>
    </w:tbl>
    <w:p w:rsidR="007F0B29" w:rsidRPr="0030205D" w:rsidRDefault="007F0B29" w:rsidP="007F0B29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1B7887" w:rsidRPr="0030205D" w:rsidRDefault="007F0B29" w:rsidP="001B788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30205D">
        <w:rPr>
          <w:sz w:val="24"/>
          <w:szCs w:val="24"/>
        </w:rPr>
        <w:t>М.П.</w:t>
      </w:r>
    </w:p>
    <w:p w:rsidR="007F0B29" w:rsidRPr="0030205D" w:rsidRDefault="007F0B29" w:rsidP="000D41C2">
      <w:pPr>
        <w:rPr>
          <w:sz w:val="24"/>
          <w:szCs w:val="24"/>
        </w:rPr>
      </w:pPr>
    </w:p>
    <w:sectPr w:rsidR="007F0B29" w:rsidRPr="0030205D" w:rsidSect="006A74C4">
      <w:footerReference w:type="even" r:id="rId10"/>
      <w:footerReference w:type="default" r:id="rId11"/>
      <w:type w:val="continuous"/>
      <w:pgSz w:w="16838" w:h="11906" w:orient="landscape" w:code="9"/>
      <w:pgMar w:top="851" w:right="851" w:bottom="851" w:left="1134" w:header="680" w:footer="68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3ED" w:rsidRDefault="008313ED">
      <w:r>
        <w:separator/>
      </w:r>
    </w:p>
  </w:endnote>
  <w:endnote w:type="continuationSeparator" w:id="0">
    <w:p w:rsidR="008313ED" w:rsidRDefault="00831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1CA" w:rsidRDefault="002B21CA" w:rsidP="00102260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B21CA" w:rsidRDefault="002B21CA" w:rsidP="00534BCA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1CA" w:rsidRDefault="002B21CA" w:rsidP="00102260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A74C4">
      <w:rPr>
        <w:rStyle w:val="a9"/>
        <w:noProof/>
      </w:rPr>
      <w:t>11</w:t>
    </w:r>
    <w:r>
      <w:rPr>
        <w:rStyle w:val="a9"/>
      </w:rPr>
      <w:fldChar w:fldCharType="end"/>
    </w:r>
  </w:p>
  <w:p w:rsidR="002B21CA" w:rsidRDefault="002B21CA" w:rsidP="00534BCA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3ED" w:rsidRDefault="008313ED">
      <w:r>
        <w:separator/>
      </w:r>
    </w:p>
  </w:footnote>
  <w:footnote w:type="continuationSeparator" w:id="0">
    <w:p w:rsidR="008313ED" w:rsidRDefault="008313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40497B"/>
    <w:multiLevelType w:val="multilevel"/>
    <w:tmpl w:val="5E4C139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986155"/>
    <w:multiLevelType w:val="hybridMultilevel"/>
    <w:tmpl w:val="825EC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614881"/>
    <w:multiLevelType w:val="multilevel"/>
    <w:tmpl w:val="534E5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922651C"/>
    <w:multiLevelType w:val="multilevel"/>
    <w:tmpl w:val="86B4355C"/>
    <w:lvl w:ilvl="0">
      <w:start w:val="1"/>
      <w:numFmt w:val="decimal"/>
      <w:lvlText w:val="%1)"/>
      <w:lvlJc w:val="left"/>
      <w:pPr>
        <w:tabs>
          <w:tab w:val="num" w:pos="720"/>
        </w:tabs>
        <w:ind w:left="0" w:firstLine="70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0"/>
  <w:styleLockTheme/>
  <w:styleLockQFSet/>
  <w:defaultTabStop w:val="708"/>
  <w:hyphenationZone w:val="425"/>
  <w:drawingGridHorizontalSpacing w:val="75"/>
  <w:drawingGridVerticalSpacing w:val="102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934"/>
    <w:rsid w:val="00005B72"/>
    <w:rsid w:val="00005D5B"/>
    <w:rsid w:val="0003046E"/>
    <w:rsid w:val="00034499"/>
    <w:rsid w:val="00035371"/>
    <w:rsid w:val="0003543C"/>
    <w:rsid w:val="00037347"/>
    <w:rsid w:val="00047BE8"/>
    <w:rsid w:val="00052C21"/>
    <w:rsid w:val="00055552"/>
    <w:rsid w:val="000572C8"/>
    <w:rsid w:val="00064849"/>
    <w:rsid w:val="000651C7"/>
    <w:rsid w:val="00066B16"/>
    <w:rsid w:val="000774B0"/>
    <w:rsid w:val="000833B4"/>
    <w:rsid w:val="000852FC"/>
    <w:rsid w:val="00092B09"/>
    <w:rsid w:val="00095203"/>
    <w:rsid w:val="000A2AA8"/>
    <w:rsid w:val="000C0517"/>
    <w:rsid w:val="000C662A"/>
    <w:rsid w:val="000D41C2"/>
    <w:rsid w:val="000E12C4"/>
    <w:rsid w:val="000E6462"/>
    <w:rsid w:val="000F4ECC"/>
    <w:rsid w:val="000F53B1"/>
    <w:rsid w:val="00102260"/>
    <w:rsid w:val="00103747"/>
    <w:rsid w:val="0010488D"/>
    <w:rsid w:val="00111256"/>
    <w:rsid w:val="00115A46"/>
    <w:rsid w:val="00115C45"/>
    <w:rsid w:val="001415D4"/>
    <w:rsid w:val="001416D4"/>
    <w:rsid w:val="00141B97"/>
    <w:rsid w:val="00156224"/>
    <w:rsid w:val="001633F7"/>
    <w:rsid w:val="001651FE"/>
    <w:rsid w:val="001749CA"/>
    <w:rsid w:val="00176C71"/>
    <w:rsid w:val="001823F0"/>
    <w:rsid w:val="001825A2"/>
    <w:rsid w:val="00184CFD"/>
    <w:rsid w:val="0018638C"/>
    <w:rsid w:val="001875C9"/>
    <w:rsid w:val="001A0C95"/>
    <w:rsid w:val="001A527B"/>
    <w:rsid w:val="001B1215"/>
    <w:rsid w:val="001B7887"/>
    <w:rsid w:val="001C0442"/>
    <w:rsid w:val="001C5934"/>
    <w:rsid w:val="001C7D5D"/>
    <w:rsid w:val="001D386A"/>
    <w:rsid w:val="001D5D91"/>
    <w:rsid w:val="001D6366"/>
    <w:rsid w:val="001F5C2E"/>
    <w:rsid w:val="001F6566"/>
    <w:rsid w:val="00205317"/>
    <w:rsid w:val="00205C50"/>
    <w:rsid w:val="00207D51"/>
    <w:rsid w:val="00211E77"/>
    <w:rsid w:val="00214ECA"/>
    <w:rsid w:val="00225159"/>
    <w:rsid w:val="00236180"/>
    <w:rsid w:val="00236416"/>
    <w:rsid w:val="00244350"/>
    <w:rsid w:val="00256287"/>
    <w:rsid w:val="002569F6"/>
    <w:rsid w:val="00256A92"/>
    <w:rsid w:val="00257FF1"/>
    <w:rsid w:val="002623CD"/>
    <w:rsid w:val="00276006"/>
    <w:rsid w:val="00282FDD"/>
    <w:rsid w:val="002908B0"/>
    <w:rsid w:val="002952DC"/>
    <w:rsid w:val="00295FB3"/>
    <w:rsid w:val="002A33A9"/>
    <w:rsid w:val="002A4B5E"/>
    <w:rsid w:val="002A5F67"/>
    <w:rsid w:val="002B0042"/>
    <w:rsid w:val="002B21CA"/>
    <w:rsid w:val="002C0783"/>
    <w:rsid w:val="002C0C42"/>
    <w:rsid w:val="002D627F"/>
    <w:rsid w:val="002E28D7"/>
    <w:rsid w:val="002E34A6"/>
    <w:rsid w:val="002E6434"/>
    <w:rsid w:val="002F243E"/>
    <w:rsid w:val="002F2876"/>
    <w:rsid w:val="002F2F87"/>
    <w:rsid w:val="002F4A0D"/>
    <w:rsid w:val="0030205D"/>
    <w:rsid w:val="00307E43"/>
    <w:rsid w:val="00320EE4"/>
    <w:rsid w:val="003219BE"/>
    <w:rsid w:val="003266D2"/>
    <w:rsid w:val="003376DE"/>
    <w:rsid w:val="0034100B"/>
    <w:rsid w:val="0034559D"/>
    <w:rsid w:val="003602ED"/>
    <w:rsid w:val="00366E0F"/>
    <w:rsid w:val="003679D1"/>
    <w:rsid w:val="0037627C"/>
    <w:rsid w:val="00386BD7"/>
    <w:rsid w:val="003902AA"/>
    <w:rsid w:val="00396E72"/>
    <w:rsid w:val="003A7888"/>
    <w:rsid w:val="003B1235"/>
    <w:rsid w:val="003B4B58"/>
    <w:rsid w:val="003B5D9E"/>
    <w:rsid w:val="003C6FD8"/>
    <w:rsid w:val="003C756B"/>
    <w:rsid w:val="003C7850"/>
    <w:rsid w:val="003D16D7"/>
    <w:rsid w:val="00407B7E"/>
    <w:rsid w:val="0041150D"/>
    <w:rsid w:val="00412990"/>
    <w:rsid w:val="00416D32"/>
    <w:rsid w:val="00423A9C"/>
    <w:rsid w:val="00440598"/>
    <w:rsid w:val="004429A9"/>
    <w:rsid w:val="00446FDB"/>
    <w:rsid w:val="0044797B"/>
    <w:rsid w:val="0045091E"/>
    <w:rsid w:val="00451830"/>
    <w:rsid w:val="004602BF"/>
    <w:rsid w:val="004655E5"/>
    <w:rsid w:val="004722A8"/>
    <w:rsid w:val="004752DC"/>
    <w:rsid w:val="00483547"/>
    <w:rsid w:val="004964E9"/>
    <w:rsid w:val="004A4841"/>
    <w:rsid w:val="004A6981"/>
    <w:rsid w:val="004A7A8B"/>
    <w:rsid w:val="004B6130"/>
    <w:rsid w:val="004C089A"/>
    <w:rsid w:val="004D2D88"/>
    <w:rsid w:val="004E0FFD"/>
    <w:rsid w:val="004E107A"/>
    <w:rsid w:val="004F1E1A"/>
    <w:rsid w:val="005003F4"/>
    <w:rsid w:val="005023FB"/>
    <w:rsid w:val="005115EB"/>
    <w:rsid w:val="00512309"/>
    <w:rsid w:val="00516AA7"/>
    <w:rsid w:val="00522BE0"/>
    <w:rsid w:val="005246DB"/>
    <w:rsid w:val="005263FF"/>
    <w:rsid w:val="00534BCA"/>
    <w:rsid w:val="00546D47"/>
    <w:rsid w:val="00551824"/>
    <w:rsid w:val="005562CC"/>
    <w:rsid w:val="005615B3"/>
    <w:rsid w:val="00574AEF"/>
    <w:rsid w:val="00581794"/>
    <w:rsid w:val="00584CEE"/>
    <w:rsid w:val="00586633"/>
    <w:rsid w:val="00590606"/>
    <w:rsid w:val="00590727"/>
    <w:rsid w:val="0059345D"/>
    <w:rsid w:val="005A2835"/>
    <w:rsid w:val="005A313A"/>
    <w:rsid w:val="005A40BB"/>
    <w:rsid w:val="005A6174"/>
    <w:rsid w:val="005C0121"/>
    <w:rsid w:val="005C2893"/>
    <w:rsid w:val="005C4388"/>
    <w:rsid w:val="005C7111"/>
    <w:rsid w:val="005C7D99"/>
    <w:rsid w:val="005E5837"/>
    <w:rsid w:val="005E6E10"/>
    <w:rsid w:val="005F465A"/>
    <w:rsid w:val="005F5138"/>
    <w:rsid w:val="0060145D"/>
    <w:rsid w:val="0060604E"/>
    <w:rsid w:val="00612FB4"/>
    <w:rsid w:val="00614A65"/>
    <w:rsid w:val="00616FF8"/>
    <w:rsid w:val="006217FB"/>
    <w:rsid w:val="00622561"/>
    <w:rsid w:val="0063235B"/>
    <w:rsid w:val="00634BAF"/>
    <w:rsid w:val="0063700A"/>
    <w:rsid w:val="00644805"/>
    <w:rsid w:val="006504FF"/>
    <w:rsid w:val="006507F4"/>
    <w:rsid w:val="006531F8"/>
    <w:rsid w:val="0066476F"/>
    <w:rsid w:val="00666FE6"/>
    <w:rsid w:val="0067265B"/>
    <w:rsid w:val="006745A4"/>
    <w:rsid w:val="00681D2B"/>
    <w:rsid w:val="00685478"/>
    <w:rsid w:val="00687410"/>
    <w:rsid w:val="00697A97"/>
    <w:rsid w:val="006A0E9D"/>
    <w:rsid w:val="006A74C4"/>
    <w:rsid w:val="006D199C"/>
    <w:rsid w:val="006E3643"/>
    <w:rsid w:val="006F5308"/>
    <w:rsid w:val="006F6823"/>
    <w:rsid w:val="006F73D4"/>
    <w:rsid w:val="007002E3"/>
    <w:rsid w:val="0070384F"/>
    <w:rsid w:val="00731AA3"/>
    <w:rsid w:val="00732232"/>
    <w:rsid w:val="00734F70"/>
    <w:rsid w:val="00735DE4"/>
    <w:rsid w:val="00737DC5"/>
    <w:rsid w:val="007405A8"/>
    <w:rsid w:val="0074067E"/>
    <w:rsid w:val="00740752"/>
    <w:rsid w:val="007416FD"/>
    <w:rsid w:val="007461E1"/>
    <w:rsid w:val="007474CB"/>
    <w:rsid w:val="0076518D"/>
    <w:rsid w:val="00771A75"/>
    <w:rsid w:val="0079134D"/>
    <w:rsid w:val="007913F0"/>
    <w:rsid w:val="0079284C"/>
    <w:rsid w:val="0079316F"/>
    <w:rsid w:val="00796A88"/>
    <w:rsid w:val="00797170"/>
    <w:rsid w:val="007A083D"/>
    <w:rsid w:val="007A369C"/>
    <w:rsid w:val="007A5BD8"/>
    <w:rsid w:val="007B40A2"/>
    <w:rsid w:val="007B7176"/>
    <w:rsid w:val="007C1E8D"/>
    <w:rsid w:val="007C21CD"/>
    <w:rsid w:val="007F0A71"/>
    <w:rsid w:val="007F0B29"/>
    <w:rsid w:val="007F6366"/>
    <w:rsid w:val="00801140"/>
    <w:rsid w:val="00805B34"/>
    <w:rsid w:val="00806488"/>
    <w:rsid w:val="00807FE5"/>
    <w:rsid w:val="00823062"/>
    <w:rsid w:val="008313ED"/>
    <w:rsid w:val="00856B01"/>
    <w:rsid w:val="00860F44"/>
    <w:rsid w:val="00865028"/>
    <w:rsid w:val="00875934"/>
    <w:rsid w:val="008836A6"/>
    <w:rsid w:val="0088443B"/>
    <w:rsid w:val="00886EC2"/>
    <w:rsid w:val="0089193F"/>
    <w:rsid w:val="00895880"/>
    <w:rsid w:val="008A23F1"/>
    <w:rsid w:val="008B46A9"/>
    <w:rsid w:val="008B5667"/>
    <w:rsid w:val="008D3B76"/>
    <w:rsid w:val="008D52C9"/>
    <w:rsid w:val="008D6FD1"/>
    <w:rsid w:val="0090282D"/>
    <w:rsid w:val="00926D4C"/>
    <w:rsid w:val="00927B9C"/>
    <w:rsid w:val="009322DB"/>
    <w:rsid w:val="00932321"/>
    <w:rsid w:val="00934144"/>
    <w:rsid w:val="00940041"/>
    <w:rsid w:val="0094217C"/>
    <w:rsid w:val="00947E52"/>
    <w:rsid w:val="00955139"/>
    <w:rsid w:val="009552F1"/>
    <w:rsid w:val="00955A63"/>
    <w:rsid w:val="0096488C"/>
    <w:rsid w:val="00964E56"/>
    <w:rsid w:val="00972929"/>
    <w:rsid w:val="009812DC"/>
    <w:rsid w:val="0098334D"/>
    <w:rsid w:val="0098368F"/>
    <w:rsid w:val="00983EE2"/>
    <w:rsid w:val="0099103F"/>
    <w:rsid w:val="009923BB"/>
    <w:rsid w:val="00992496"/>
    <w:rsid w:val="009A026D"/>
    <w:rsid w:val="009A3945"/>
    <w:rsid w:val="009A5C71"/>
    <w:rsid w:val="009B537C"/>
    <w:rsid w:val="009C4356"/>
    <w:rsid w:val="009D50A5"/>
    <w:rsid w:val="009E2D58"/>
    <w:rsid w:val="009E6DBC"/>
    <w:rsid w:val="009F01DF"/>
    <w:rsid w:val="009F0695"/>
    <w:rsid w:val="00A0176D"/>
    <w:rsid w:val="00A01F8D"/>
    <w:rsid w:val="00A0469F"/>
    <w:rsid w:val="00A150A6"/>
    <w:rsid w:val="00A15621"/>
    <w:rsid w:val="00A17E09"/>
    <w:rsid w:val="00A24F9D"/>
    <w:rsid w:val="00A3101B"/>
    <w:rsid w:val="00A32F9C"/>
    <w:rsid w:val="00A33E85"/>
    <w:rsid w:val="00A41208"/>
    <w:rsid w:val="00A53244"/>
    <w:rsid w:val="00A67723"/>
    <w:rsid w:val="00A76C69"/>
    <w:rsid w:val="00A91806"/>
    <w:rsid w:val="00A92A8D"/>
    <w:rsid w:val="00A94098"/>
    <w:rsid w:val="00AA0183"/>
    <w:rsid w:val="00AA7851"/>
    <w:rsid w:val="00AB2340"/>
    <w:rsid w:val="00AB778D"/>
    <w:rsid w:val="00AC61BA"/>
    <w:rsid w:val="00AD4E52"/>
    <w:rsid w:val="00AE20FF"/>
    <w:rsid w:val="00AE3AEE"/>
    <w:rsid w:val="00AE6A9B"/>
    <w:rsid w:val="00AE6FD8"/>
    <w:rsid w:val="00AF3665"/>
    <w:rsid w:val="00AF3894"/>
    <w:rsid w:val="00AF732C"/>
    <w:rsid w:val="00B225FB"/>
    <w:rsid w:val="00B33EBF"/>
    <w:rsid w:val="00B41364"/>
    <w:rsid w:val="00B41649"/>
    <w:rsid w:val="00B5091B"/>
    <w:rsid w:val="00B632D5"/>
    <w:rsid w:val="00B740B6"/>
    <w:rsid w:val="00B85F35"/>
    <w:rsid w:val="00B87966"/>
    <w:rsid w:val="00B87C0A"/>
    <w:rsid w:val="00B93A80"/>
    <w:rsid w:val="00B942F3"/>
    <w:rsid w:val="00B9543F"/>
    <w:rsid w:val="00BA0275"/>
    <w:rsid w:val="00BB13C1"/>
    <w:rsid w:val="00BB766E"/>
    <w:rsid w:val="00BC393D"/>
    <w:rsid w:val="00BC7B30"/>
    <w:rsid w:val="00BD3F5D"/>
    <w:rsid w:val="00BE1546"/>
    <w:rsid w:val="00BF0DBF"/>
    <w:rsid w:val="00BF0EA5"/>
    <w:rsid w:val="00BF70DA"/>
    <w:rsid w:val="00C02785"/>
    <w:rsid w:val="00C05F65"/>
    <w:rsid w:val="00C12947"/>
    <w:rsid w:val="00C23DB0"/>
    <w:rsid w:val="00C2521C"/>
    <w:rsid w:val="00C26AFF"/>
    <w:rsid w:val="00C32F1E"/>
    <w:rsid w:val="00C43A8F"/>
    <w:rsid w:val="00C458FC"/>
    <w:rsid w:val="00C470D9"/>
    <w:rsid w:val="00C656A4"/>
    <w:rsid w:val="00C6591D"/>
    <w:rsid w:val="00C65A7E"/>
    <w:rsid w:val="00C70368"/>
    <w:rsid w:val="00C742B3"/>
    <w:rsid w:val="00C84945"/>
    <w:rsid w:val="00C932B8"/>
    <w:rsid w:val="00C93B15"/>
    <w:rsid w:val="00C93D11"/>
    <w:rsid w:val="00C96D64"/>
    <w:rsid w:val="00CA6718"/>
    <w:rsid w:val="00CA74FC"/>
    <w:rsid w:val="00CB2E97"/>
    <w:rsid w:val="00CC416F"/>
    <w:rsid w:val="00CC7FB0"/>
    <w:rsid w:val="00CD200A"/>
    <w:rsid w:val="00CD65F5"/>
    <w:rsid w:val="00CE1DAC"/>
    <w:rsid w:val="00CE3246"/>
    <w:rsid w:val="00CF169A"/>
    <w:rsid w:val="00CF25A9"/>
    <w:rsid w:val="00D00FA7"/>
    <w:rsid w:val="00D05045"/>
    <w:rsid w:val="00D0731C"/>
    <w:rsid w:val="00D07D85"/>
    <w:rsid w:val="00D07E71"/>
    <w:rsid w:val="00D1001C"/>
    <w:rsid w:val="00D12478"/>
    <w:rsid w:val="00D32366"/>
    <w:rsid w:val="00D3371A"/>
    <w:rsid w:val="00D354FB"/>
    <w:rsid w:val="00D375EE"/>
    <w:rsid w:val="00D400FB"/>
    <w:rsid w:val="00D774C3"/>
    <w:rsid w:val="00D77533"/>
    <w:rsid w:val="00D878C8"/>
    <w:rsid w:val="00DA2268"/>
    <w:rsid w:val="00DA7685"/>
    <w:rsid w:val="00DB41B4"/>
    <w:rsid w:val="00DB4203"/>
    <w:rsid w:val="00DB6B9B"/>
    <w:rsid w:val="00DC352B"/>
    <w:rsid w:val="00DC389C"/>
    <w:rsid w:val="00DC4F71"/>
    <w:rsid w:val="00DD00B2"/>
    <w:rsid w:val="00DD1F97"/>
    <w:rsid w:val="00DE4981"/>
    <w:rsid w:val="00DE60B0"/>
    <w:rsid w:val="00DE7C28"/>
    <w:rsid w:val="00DF665A"/>
    <w:rsid w:val="00DF6AE2"/>
    <w:rsid w:val="00E07379"/>
    <w:rsid w:val="00E15B91"/>
    <w:rsid w:val="00E25168"/>
    <w:rsid w:val="00E27A93"/>
    <w:rsid w:val="00E317B1"/>
    <w:rsid w:val="00E36725"/>
    <w:rsid w:val="00E40089"/>
    <w:rsid w:val="00E406FF"/>
    <w:rsid w:val="00E4170E"/>
    <w:rsid w:val="00E43547"/>
    <w:rsid w:val="00E60ACC"/>
    <w:rsid w:val="00E83E21"/>
    <w:rsid w:val="00E83E90"/>
    <w:rsid w:val="00E84C1D"/>
    <w:rsid w:val="00E95E13"/>
    <w:rsid w:val="00E963E0"/>
    <w:rsid w:val="00EA0EB2"/>
    <w:rsid w:val="00EA3EBD"/>
    <w:rsid w:val="00EB1D13"/>
    <w:rsid w:val="00EB64EF"/>
    <w:rsid w:val="00EB6B98"/>
    <w:rsid w:val="00EC0113"/>
    <w:rsid w:val="00EC5FD6"/>
    <w:rsid w:val="00EC6D5A"/>
    <w:rsid w:val="00ED41ED"/>
    <w:rsid w:val="00ED7B11"/>
    <w:rsid w:val="00F13434"/>
    <w:rsid w:val="00F138A4"/>
    <w:rsid w:val="00F15B35"/>
    <w:rsid w:val="00F21644"/>
    <w:rsid w:val="00F216A8"/>
    <w:rsid w:val="00F23362"/>
    <w:rsid w:val="00F27C9D"/>
    <w:rsid w:val="00F3082B"/>
    <w:rsid w:val="00F30EF2"/>
    <w:rsid w:val="00F32809"/>
    <w:rsid w:val="00F340FF"/>
    <w:rsid w:val="00F375DE"/>
    <w:rsid w:val="00F429FB"/>
    <w:rsid w:val="00F45D4F"/>
    <w:rsid w:val="00F638E4"/>
    <w:rsid w:val="00F63AEE"/>
    <w:rsid w:val="00F63EFC"/>
    <w:rsid w:val="00F837BA"/>
    <w:rsid w:val="00F83A3B"/>
    <w:rsid w:val="00F919E9"/>
    <w:rsid w:val="00F93D87"/>
    <w:rsid w:val="00FB52D9"/>
    <w:rsid w:val="00FB65C4"/>
    <w:rsid w:val="00FC1447"/>
    <w:rsid w:val="00FC2E2F"/>
    <w:rsid w:val="00FD1FCE"/>
    <w:rsid w:val="00FD24DB"/>
    <w:rsid w:val="00FE2F28"/>
    <w:rsid w:val="00FE671A"/>
    <w:rsid w:val="00FF00DE"/>
    <w:rsid w:val="00FF52BE"/>
    <w:rsid w:val="00FF673F"/>
    <w:rsid w:val="10A942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06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Обычный стиль"/>
    <w:qFormat/>
    <w:rsid w:val="001C0442"/>
  </w:style>
  <w:style w:type="paragraph" w:styleId="1">
    <w:name w:val="heading 1"/>
    <w:basedOn w:val="a"/>
    <w:next w:val="a"/>
    <w:link w:val="10"/>
    <w:qFormat/>
    <w:rsid w:val="001C0442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rsid w:val="001C0442"/>
    <w:pPr>
      <w:keepNext/>
      <w:jc w:val="right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8D3B7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C0442"/>
    <w:pPr>
      <w:ind w:firstLine="720"/>
      <w:jc w:val="both"/>
    </w:pPr>
    <w:rPr>
      <w:sz w:val="24"/>
    </w:rPr>
  </w:style>
  <w:style w:type="paragraph" w:styleId="a5">
    <w:name w:val="Body Text"/>
    <w:basedOn w:val="a"/>
    <w:rsid w:val="001C0442"/>
    <w:pPr>
      <w:jc w:val="center"/>
    </w:pPr>
    <w:rPr>
      <w:b/>
      <w:sz w:val="24"/>
    </w:rPr>
  </w:style>
  <w:style w:type="paragraph" w:styleId="a6">
    <w:name w:val="Title"/>
    <w:basedOn w:val="a"/>
    <w:qFormat/>
    <w:rsid w:val="001C0442"/>
    <w:pPr>
      <w:jc w:val="center"/>
    </w:pPr>
    <w:rPr>
      <w:b/>
      <w:sz w:val="32"/>
    </w:rPr>
  </w:style>
  <w:style w:type="character" w:styleId="a7">
    <w:name w:val="Hyperlink"/>
    <w:basedOn w:val="a0"/>
    <w:uiPriority w:val="99"/>
    <w:rsid w:val="001C0442"/>
    <w:rPr>
      <w:color w:val="0000FF"/>
      <w:u w:val="single"/>
    </w:rPr>
  </w:style>
  <w:style w:type="paragraph" w:styleId="a8">
    <w:name w:val="footer"/>
    <w:basedOn w:val="a"/>
    <w:rsid w:val="00534BCA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34BCA"/>
  </w:style>
  <w:style w:type="paragraph" w:styleId="aa">
    <w:name w:val="Balloon Text"/>
    <w:basedOn w:val="a"/>
    <w:link w:val="ab"/>
    <w:rsid w:val="00D3236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D32366"/>
    <w:rPr>
      <w:rFonts w:ascii="Tahoma" w:hAnsi="Tahoma" w:cs="Tahoma"/>
      <w:sz w:val="16"/>
      <w:szCs w:val="16"/>
    </w:rPr>
  </w:style>
  <w:style w:type="character" w:styleId="ac">
    <w:name w:val="Placeholder Text"/>
    <w:basedOn w:val="a0"/>
    <w:uiPriority w:val="99"/>
    <w:semiHidden/>
    <w:rsid w:val="00D32366"/>
    <w:rPr>
      <w:color w:val="808080"/>
    </w:rPr>
  </w:style>
  <w:style w:type="character" w:customStyle="1" w:styleId="a4">
    <w:name w:val="Основной текст с отступом Знак"/>
    <w:basedOn w:val="a0"/>
    <w:link w:val="a3"/>
    <w:rsid w:val="001875C9"/>
    <w:rPr>
      <w:sz w:val="24"/>
    </w:rPr>
  </w:style>
  <w:style w:type="character" w:customStyle="1" w:styleId="30">
    <w:name w:val="Заголовок 3 Знак"/>
    <w:basedOn w:val="a0"/>
    <w:link w:val="3"/>
    <w:rsid w:val="008D3B7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rsid w:val="001C5934"/>
    <w:rPr>
      <w:b/>
      <w:sz w:val="32"/>
    </w:rPr>
  </w:style>
  <w:style w:type="paragraph" w:customStyle="1" w:styleId="ConsPlusNormal">
    <w:name w:val="ConsPlusNormal"/>
    <w:rsid w:val="00DB41B4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11">
    <w:name w:val="Обычный1"/>
    <w:rsid w:val="00940041"/>
    <w:pPr>
      <w:widowControl w:val="0"/>
      <w:snapToGrid w:val="0"/>
      <w:spacing w:line="300" w:lineRule="auto"/>
      <w:ind w:firstLine="700"/>
      <w:jc w:val="both"/>
    </w:pPr>
    <w:rPr>
      <w:sz w:val="22"/>
    </w:rPr>
  </w:style>
  <w:style w:type="paragraph" w:customStyle="1" w:styleId="20">
    <w:name w:val="Обычный2"/>
    <w:rsid w:val="009E2D58"/>
    <w:rPr>
      <w:sz w:val="24"/>
    </w:rPr>
  </w:style>
  <w:style w:type="paragraph" w:styleId="ad">
    <w:name w:val="List Paragraph"/>
    <w:basedOn w:val="a"/>
    <w:uiPriority w:val="34"/>
    <w:qFormat/>
    <w:rsid w:val="00B942F3"/>
    <w:pPr>
      <w:ind w:left="720"/>
      <w:contextualSpacing/>
    </w:pPr>
  </w:style>
  <w:style w:type="paragraph" w:customStyle="1" w:styleId="ConsPlusNonformat">
    <w:name w:val="ConsPlusNonformat"/>
    <w:uiPriority w:val="99"/>
    <w:rsid w:val="003219BE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926D4C"/>
  </w:style>
  <w:style w:type="character" w:styleId="ae">
    <w:name w:val="Emphasis"/>
    <w:basedOn w:val="a0"/>
    <w:uiPriority w:val="20"/>
    <w:qFormat/>
    <w:rsid w:val="00926D4C"/>
    <w:rPr>
      <w:i/>
      <w:iCs/>
    </w:rPr>
  </w:style>
  <w:style w:type="character" w:styleId="af">
    <w:name w:val="Strong"/>
    <w:basedOn w:val="a0"/>
    <w:uiPriority w:val="22"/>
    <w:qFormat/>
    <w:rsid w:val="00D1247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Обычный стиль"/>
    <w:qFormat/>
    <w:rsid w:val="001C0442"/>
  </w:style>
  <w:style w:type="paragraph" w:styleId="1">
    <w:name w:val="heading 1"/>
    <w:basedOn w:val="a"/>
    <w:next w:val="a"/>
    <w:link w:val="10"/>
    <w:qFormat/>
    <w:rsid w:val="001C0442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rsid w:val="001C0442"/>
    <w:pPr>
      <w:keepNext/>
      <w:jc w:val="right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8D3B7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C0442"/>
    <w:pPr>
      <w:ind w:firstLine="720"/>
      <w:jc w:val="both"/>
    </w:pPr>
    <w:rPr>
      <w:sz w:val="24"/>
    </w:rPr>
  </w:style>
  <w:style w:type="paragraph" w:styleId="a5">
    <w:name w:val="Body Text"/>
    <w:basedOn w:val="a"/>
    <w:rsid w:val="001C0442"/>
    <w:pPr>
      <w:jc w:val="center"/>
    </w:pPr>
    <w:rPr>
      <w:b/>
      <w:sz w:val="24"/>
    </w:rPr>
  </w:style>
  <w:style w:type="paragraph" w:styleId="a6">
    <w:name w:val="Title"/>
    <w:basedOn w:val="a"/>
    <w:qFormat/>
    <w:rsid w:val="001C0442"/>
    <w:pPr>
      <w:jc w:val="center"/>
    </w:pPr>
    <w:rPr>
      <w:b/>
      <w:sz w:val="32"/>
    </w:rPr>
  </w:style>
  <w:style w:type="character" w:styleId="a7">
    <w:name w:val="Hyperlink"/>
    <w:basedOn w:val="a0"/>
    <w:uiPriority w:val="99"/>
    <w:rsid w:val="001C0442"/>
    <w:rPr>
      <w:color w:val="0000FF"/>
      <w:u w:val="single"/>
    </w:rPr>
  </w:style>
  <w:style w:type="paragraph" w:styleId="a8">
    <w:name w:val="footer"/>
    <w:basedOn w:val="a"/>
    <w:rsid w:val="00534BCA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34BCA"/>
  </w:style>
  <w:style w:type="paragraph" w:styleId="aa">
    <w:name w:val="Balloon Text"/>
    <w:basedOn w:val="a"/>
    <w:link w:val="ab"/>
    <w:rsid w:val="00D3236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D32366"/>
    <w:rPr>
      <w:rFonts w:ascii="Tahoma" w:hAnsi="Tahoma" w:cs="Tahoma"/>
      <w:sz w:val="16"/>
      <w:szCs w:val="16"/>
    </w:rPr>
  </w:style>
  <w:style w:type="character" w:styleId="ac">
    <w:name w:val="Placeholder Text"/>
    <w:basedOn w:val="a0"/>
    <w:uiPriority w:val="99"/>
    <w:semiHidden/>
    <w:rsid w:val="00D32366"/>
    <w:rPr>
      <w:color w:val="808080"/>
    </w:rPr>
  </w:style>
  <w:style w:type="character" w:customStyle="1" w:styleId="a4">
    <w:name w:val="Основной текст с отступом Знак"/>
    <w:basedOn w:val="a0"/>
    <w:link w:val="a3"/>
    <w:rsid w:val="001875C9"/>
    <w:rPr>
      <w:sz w:val="24"/>
    </w:rPr>
  </w:style>
  <w:style w:type="character" w:customStyle="1" w:styleId="30">
    <w:name w:val="Заголовок 3 Знак"/>
    <w:basedOn w:val="a0"/>
    <w:link w:val="3"/>
    <w:rsid w:val="008D3B7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rsid w:val="001C5934"/>
    <w:rPr>
      <w:b/>
      <w:sz w:val="32"/>
    </w:rPr>
  </w:style>
  <w:style w:type="paragraph" w:customStyle="1" w:styleId="ConsPlusNormal">
    <w:name w:val="ConsPlusNormal"/>
    <w:rsid w:val="00DB41B4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11">
    <w:name w:val="Обычный1"/>
    <w:rsid w:val="00940041"/>
    <w:pPr>
      <w:widowControl w:val="0"/>
      <w:snapToGrid w:val="0"/>
      <w:spacing w:line="300" w:lineRule="auto"/>
      <w:ind w:firstLine="700"/>
      <w:jc w:val="both"/>
    </w:pPr>
    <w:rPr>
      <w:sz w:val="22"/>
    </w:rPr>
  </w:style>
  <w:style w:type="paragraph" w:customStyle="1" w:styleId="20">
    <w:name w:val="Обычный2"/>
    <w:rsid w:val="009E2D58"/>
    <w:rPr>
      <w:sz w:val="24"/>
    </w:rPr>
  </w:style>
  <w:style w:type="paragraph" w:styleId="ad">
    <w:name w:val="List Paragraph"/>
    <w:basedOn w:val="a"/>
    <w:uiPriority w:val="34"/>
    <w:qFormat/>
    <w:rsid w:val="00B942F3"/>
    <w:pPr>
      <w:ind w:left="720"/>
      <w:contextualSpacing/>
    </w:pPr>
  </w:style>
  <w:style w:type="paragraph" w:customStyle="1" w:styleId="ConsPlusNonformat">
    <w:name w:val="ConsPlusNonformat"/>
    <w:uiPriority w:val="99"/>
    <w:rsid w:val="003219BE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926D4C"/>
  </w:style>
  <w:style w:type="character" w:styleId="ae">
    <w:name w:val="Emphasis"/>
    <w:basedOn w:val="a0"/>
    <w:uiPriority w:val="20"/>
    <w:qFormat/>
    <w:rsid w:val="00926D4C"/>
    <w:rPr>
      <w:i/>
      <w:iCs/>
    </w:rPr>
  </w:style>
  <w:style w:type="character" w:styleId="af">
    <w:name w:val="Strong"/>
    <w:basedOn w:val="a0"/>
    <w:uiPriority w:val="22"/>
    <w:qFormat/>
    <w:rsid w:val="00D124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1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file:///C:\Users\burhinovaav\Desktop\&#1053;&#1086;&#1074;&#1072;&#1103;%20&#1087;&#1072;&#1087;&#1082;&#1072;\1.%20&#1053;&#1086;&#1074;&#1072;&#1103;%20&#1089;&#1087;&#1088;&#1072;&#1074;&#1082;&#1072;.doc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ershininPA\Documents\&#1042;&#1077;&#1088;&#1096;&#1080;&#1085;&#1080;&#1085;\&#1053;&#1086;&#1074;&#1099;&#1081;%20&#1086;&#1090;&#1076;&#1077;&#1083;\&#1040;&#1050;&#1069;%20&#1085;&#1086;&#1074;&#1099;&#108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85A33-A657-46CF-BA2E-1E42124C9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АКЭ новый</Template>
  <TotalTime>6</TotalTime>
  <Pages>11</Pages>
  <Words>2440</Words>
  <Characters>13910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АКЭ</vt:lpstr>
    </vt:vector>
  </TitlesOfParts>
  <Company>Государственно-правовое управление</Company>
  <LinksUpToDate>false</LinksUpToDate>
  <CharactersWithSpaces>16318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АКЭ</dc:title>
  <dc:creator>Вершинин Павел Александрович</dc:creator>
  <dc:description>Исх. № 52-И05.07-</dc:description>
  <cp:lastModifiedBy>Боргой</cp:lastModifiedBy>
  <cp:revision>3</cp:revision>
  <cp:lastPrinted>2019-03-26T09:37:00Z</cp:lastPrinted>
  <dcterms:created xsi:type="dcterms:W3CDTF">2019-04-16T01:13:00Z</dcterms:created>
  <dcterms:modified xsi:type="dcterms:W3CDTF">2019-04-16T01:19:00Z</dcterms:modified>
</cp:coreProperties>
</file>